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2629" w14:textId="77777777" w:rsidR="00BC24E4" w:rsidRPr="00BC24E4" w:rsidRDefault="00BC24E4" w:rsidP="00BC24E4">
      <w:pPr>
        <w:ind w:left="6372"/>
        <w:jc w:val="both"/>
        <w:rPr>
          <w:rFonts w:ascii="Calibri" w:hAnsi="Calibri"/>
          <w:sz w:val="24"/>
          <w:szCs w:val="24"/>
        </w:rPr>
      </w:pPr>
    </w:p>
    <w:p w14:paraId="6D1CBAAC" w14:textId="77777777" w:rsidR="00BC24E4" w:rsidRPr="00BC24E4" w:rsidRDefault="00BC24E4" w:rsidP="00BC24E4">
      <w:pPr>
        <w:pBdr>
          <w:top w:val="single" w:sz="6" w:space="1" w:color="auto"/>
          <w:left w:val="single" w:sz="6" w:space="1" w:color="auto"/>
          <w:bottom w:val="single" w:sz="6" w:space="18" w:color="auto"/>
          <w:right w:val="single" w:sz="6" w:space="1" w:color="auto"/>
        </w:pBdr>
        <w:ind w:left="283" w:right="283" w:hanging="283"/>
        <w:jc w:val="center"/>
        <w:rPr>
          <w:b/>
          <w:sz w:val="22"/>
          <w:szCs w:val="22"/>
        </w:rPr>
      </w:pPr>
      <w:r w:rsidRPr="00BC24E4">
        <w:rPr>
          <w:b/>
          <w:sz w:val="22"/>
          <w:szCs w:val="22"/>
        </w:rPr>
        <w:t xml:space="preserve">CONTRIBUTI PER IL SOSTEGNO ALLE LOCAZIONI ABITATIVE </w:t>
      </w:r>
    </w:p>
    <w:p w14:paraId="02325924" w14:textId="77777777" w:rsidR="00BC24E4" w:rsidRPr="00BC24E4" w:rsidRDefault="00BC24E4" w:rsidP="00BC24E4">
      <w:pPr>
        <w:pBdr>
          <w:top w:val="single" w:sz="6" w:space="1" w:color="auto"/>
          <w:left w:val="single" w:sz="6" w:space="1" w:color="auto"/>
          <w:bottom w:val="single" w:sz="6" w:space="18" w:color="auto"/>
          <w:right w:val="single" w:sz="6" w:space="1" w:color="auto"/>
        </w:pBdr>
        <w:ind w:left="283" w:right="283" w:hanging="283"/>
        <w:jc w:val="center"/>
        <w:rPr>
          <w:b/>
          <w:sz w:val="22"/>
          <w:szCs w:val="22"/>
        </w:rPr>
      </w:pPr>
    </w:p>
    <w:p w14:paraId="609268E8" w14:textId="77777777" w:rsidR="00BC24E4" w:rsidRPr="00BC24E4" w:rsidRDefault="00BC24E4" w:rsidP="00BC24E4">
      <w:pPr>
        <w:pBdr>
          <w:top w:val="single" w:sz="6" w:space="1" w:color="auto"/>
          <w:left w:val="single" w:sz="6" w:space="1" w:color="auto"/>
          <w:bottom w:val="single" w:sz="6" w:space="18" w:color="auto"/>
          <w:right w:val="single" w:sz="6" w:space="1" w:color="auto"/>
        </w:pBdr>
        <w:ind w:left="283" w:right="283" w:hanging="283"/>
        <w:jc w:val="center"/>
        <w:rPr>
          <w:sz w:val="22"/>
          <w:szCs w:val="22"/>
        </w:rPr>
      </w:pPr>
      <w:r w:rsidRPr="00BC24E4">
        <w:rPr>
          <w:b/>
          <w:sz w:val="22"/>
          <w:szCs w:val="22"/>
        </w:rPr>
        <w:t>(Deliberazione di Giunta Comunale n. 102 del 28.05.2026)</w:t>
      </w:r>
    </w:p>
    <w:p w14:paraId="6BCF7A47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1192D927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49A15B40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4E3674ED" w14:textId="77777777" w:rsidR="00BC24E4" w:rsidRPr="00BC24E4" w:rsidRDefault="00BC24E4" w:rsidP="00BC24E4">
      <w:pPr>
        <w:spacing w:line="360" w:lineRule="auto"/>
        <w:ind w:left="284" w:right="284" w:hanging="284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Il sottoscritto ................................................................................................................……………………...</w:t>
      </w:r>
    </w:p>
    <w:p w14:paraId="1A30774D" w14:textId="77777777" w:rsidR="00BC24E4" w:rsidRPr="00BC24E4" w:rsidRDefault="00BC24E4" w:rsidP="00BC24E4">
      <w:pPr>
        <w:spacing w:line="360" w:lineRule="auto"/>
        <w:ind w:left="284" w:right="284" w:hanging="284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nato a ............................................. (prov./ stato estero) .............................……..….. il ...................………</w:t>
      </w:r>
    </w:p>
    <w:p w14:paraId="505D7839" w14:textId="77777777" w:rsidR="00BC24E4" w:rsidRPr="00BC24E4" w:rsidRDefault="00BC24E4" w:rsidP="00BC24E4">
      <w:pPr>
        <w:spacing w:line="360" w:lineRule="auto"/>
        <w:ind w:left="284" w:right="284" w:hanging="284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residente a .......................................................................…………...………………(prov.) .........................</w:t>
      </w:r>
    </w:p>
    <w:p w14:paraId="2CDA05D7" w14:textId="77777777" w:rsidR="00BC24E4" w:rsidRPr="00BC24E4" w:rsidRDefault="00BC24E4" w:rsidP="00BC24E4">
      <w:pPr>
        <w:spacing w:line="360" w:lineRule="auto"/>
        <w:ind w:left="284" w:right="284" w:hanging="284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via ...............................................................………………………………………….…. n. ………....……..</w:t>
      </w:r>
    </w:p>
    <w:p w14:paraId="431EC87F" w14:textId="77777777" w:rsidR="00BC24E4" w:rsidRPr="00BC24E4" w:rsidRDefault="00BC24E4" w:rsidP="00BC24E4">
      <w:pPr>
        <w:spacing w:line="360" w:lineRule="auto"/>
        <w:ind w:left="284" w:right="284" w:hanging="284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cod. fiscale ……………………………………….   tel. ..........................................</w:t>
      </w:r>
    </w:p>
    <w:p w14:paraId="0EFE7D3E" w14:textId="77777777" w:rsidR="00BC24E4" w:rsidRPr="00BC24E4" w:rsidRDefault="00BC24E4" w:rsidP="00BC24E4">
      <w:pPr>
        <w:spacing w:line="360" w:lineRule="auto"/>
        <w:ind w:left="284" w:right="284" w:hanging="284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e mail ………………………………………………………………… Cell. …………………….</w:t>
      </w:r>
    </w:p>
    <w:p w14:paraId="5417637A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205022C1" w14:textId="77777777" w:rsidR="00BC24E4" w:rsidRPr="00BC24E4" w:rsidRDefault="00BC24E4" w:rsidP="00BC24E4">
      <w:pPr>
        <w:spacing w:line="360" w:lineRule="auto"/>
        <w:ind w:left="283" w:right="284" w:hanging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in qualità di conduttore dell’alloggio sito nel Comune di Laigueglia in via/piazza/vicolo/corso ……………………………………..................................................................................... n. ..................</w:t>
      </w:r>
    </w:p>
    <w:p w14:paraId="3D51FB03" w14:textId="77777777" w:rsidR="00BC24E4" w:rsidRPr="00BC24E4" w:rsidRDefault="00BC24E4" w:rsidP="00BC24E4">
      <w:pPr>
        <w:spacing w:line="360" w:lineRule="auto"/>
        <w:ind w:left="283" w:right="284" w:hanging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come da contratto di locazione stipulato in data ..................................... con scadenza in data ……………..…….</w:t>
      </w:r>
    </w:p>
    <w:p w14:paraId="0D178513" w14:textId="77777777" w:rsidR="00BC24E4" w:rsidRPr="00BC24E4" w:rsidRDefault="00BC24E4" w:rsidP="00BC24E4">
      <w:pPr>
        <w:ind w:left="283" w:right="283" w:hanging="283"/>
        <w:jc w:val="center"/>
        <w:rPr>
          <w:sz w:val="22"/>
          <w:szCs w:val="22"/>
        </w:rPr>
      </w:pPr>
      <w:r w:rsidRPr="00BC24E4">
        <w:rPr>
          <w:b/>
          <w:sz w:val="22"/>
          <w:szCs w:val="22"/>
          <w:u w:val="single"/>
        </w:rPr>
        <w:t>presenta domanda</w:t>
      </w:r>
    </w:p>
    <w:p w14:paraId="5A58DB5B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1DE40768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  <w:u w:val="single"/>
        </w:rPr>
        <w:t>per ottenere la concessione del contributo pubblico straordinario per far fronte al pagamento del canone di locazione (ANNO 2024)</w:t>
      </w:r>
      <w:r w:rsidRPr="00BC24E4">
        <w:rPr>
          <w:sz w:val="22"/>
          <w:szCs w:val="22"/>
        </w:rPr>
        <w:t>.</w:t>
      </w:r>
    </w:p>
    <w:p w14:paraId="4FFCCFFC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30C3E105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A tal fine, reso edotto delle sanzioni penali previste dall’art.496 del codice penale in caso di dichiarazione mendace, sotto la sua personale responsabilità ai sensi e per gli effetti degli articoli 46 e 47 del D.P.R. 28 dicembre 2000 n°445 </w:t>
      </w:r>
    </w:p>
    <w:p w14:paraId="659C5AED" w14:textId="77777777" w:rsidR="00BC24E4" w:rsidRPr="00BC24E4" w:rsidRDefault="00BC24E4" w:rsidP="00BC24E4">
      <w:pPr>
        <w:ind w:left="283" w:right="283" w:hanging="283"/>
        <w:jc w:val="both"/>
        <w:rPr>
          <w:b/>
          <w:sz w:val="22"/>
          <w:szCs w:val="22"/>
        </w:rPr>
      </w:pPr>
    </w:p>
    <w:p w14:paraId="3A591555" w14:textId="77777777" w:rsidR="00BC24E4" w:rsidRPr="00BC24E4" w:rsidRDefault="00BC24E4" w:rsidP="00BC24E4">
      <w:pPr>
        <w:ind w:left="283" w:right="283" w:hanging="283"/>
        <w:jc w:val="both"/>
        <w:rPr>
          <w:b/>
          <w:sz w:val="22"/>
          <w:szCs w:val="22"/>
        </w:rPr>
      </w:pPr>
      <w:r w:rsidRPr="00BC24E4">
        <w:rPr>
          <w:b/>
          <w:sz w:val="22"/>
          <w:szCs w:val="22"/>
        </w:rPr>
        <w:t xml:space="preserve">                                                                            dichiara:</w:t>
      </w:r>
    </w:p>
    <w:p w14:paraId="0694328D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7E640870" w14:textId="77777777" w:rsidR="00BC24E4" w:rsidRPr="00BC24E4" w:rsidRDefault="00BC24E4" w:rsidP="00BC24E4">
      <w:pPr>
        <w:ind w:right="283"/>
        <w:jc w:val="both"/>
        <w:rPr>
          <w:color w:val="000000"/>
          <w:sz w:val="22"/>
          <w:szCs w:val="22"/>
        </w:rPr>
      </w:pPr>
      <w:r w:rsidRPr="00BC24E4">
        <w:rPr>
          <w:b/>
          <w:color w:val="000000"/>
          <w:sz w:val="22"/>
          <w:szCs w:val="22"/>
        </w:rPr>
        <w:sym w:font="Symbol" w:char="F07F"/>
      </w:r>
      <w:r w:rsidRPr="00BC24E4">
        <w:rPr>
          <w:color w:val="000000"/>
          <w:sz w:val="22"/>
          <w:szCs w:val="22"/>
        </w:rPr>
        <w:t xml:space="preserve"> a) di essere cittadino italiano, residente nel Comune di Laigueglia e nell’immobile per il quale si richiede il contributo </w:t>
      </w:r>
    </w:p>
    <w:p w14:paraId="5EA499E3" w14:textId="77777777" w:rsidR="00BC24E4" w:rsidRPr="00BC24E4" w:rsidRDefault="00BC24E4" w:rsidP="00BC24E4">
      <w:pPr>
        <w:ind w:right="283"/>
        <w:jc w:val="both"/>
        <w:rPr>
          <w:color w:val="000000"/>
          <w:sz w:val="22"/>
          <w:szCs w:val="22"/>
        </w:rPr>
      </w:pPr>
    </w:p>
    <w:p w14:paraId="6BB07433" w14:textId="77777777" w:rsidR="00BC24E4" w:rsidRPr="00BC24E4" w:rsidRDefault="00BC24E4" w:rsidP="00BC24E4">
      <w:pPr>
        <w:ind w:right="283"/>
        <w:jc w:val="both"/>
        <w:rPr>
          <w:color w:val="000000"/>
          <w:sz w:val="22"/>
          <w:szCs w:val="22"/>
        </w:rPr>
      </w:pPr>
      <w:r w:rsidRPr="00BC24E4">
        <w:rPr>
          <w:b/>
          <w:color w:val="000000"/>
          <w:sz w:val="22"/>
          <w:szCs w:val="22"/>
        </w:rPr>
        <w:sym w:font="Symbol" w:char="F07F"/>
      </w:r>
      <w:r w:rsidRPr="00BC24E4">
        <w:rPr>
          <w:color w:val="000000"/>
          <w:sz w:val="22"/>
          <w:szCs w:val="22"/>
        </w:rPr>
        <w:t xml:space="preserve"> a1) di essere cittadino di uno Stato aderente all’Unione Europea, residente nel Comune di Laigueglia e nell’immobile per il quale si richiede il contributo</w:t>
      </w:r>
    </w:p>
    <w:p w14:paraId="6B66C774" w14:textId="77777777" w:rsidR="00BC24E4" w:rsidRPr="00BC24E4" w:rsidRDefault="00BC24E4" w:rsidP="00BC24E4">
      <w:pPr>
        <w:ind w:right="283"/>
        <w:jc w:val="both"/>
        <w:rPr>
          <w:color w:val="000000"/>
          <w:sz w:val="22"/>
          <w:szCs w:val="22"/>
        </w:rPr>
      </w:pPr>
    </w:p>
    <w:p w14:paraId="60FEA1F4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  <w:r w:rsidRPr="00BC24E4">
        <w:rPr>
          <w:i/>
          <w:color w:val="000000"/>
          <w:sz w:val="22"/>
          <w:szCs w:val="22"/>
        </w:rPr>
        <w:t xml:space="preserve"> </w:t>
      </w:r>
      <w:r w:rsidRPr="00BC24E4">
        <w:rPr>
          <w:b/>
          <w:color w:val="000000"/>
          <w:sz w:val="22"/>
          <w:szCs w:val="22"/>
        </w:rPr>
        <w:sym w:font="Symbol" w:char="F07F"/>
      </w:r>
      <w:r w:rsidRPr="00BC24E4">
        <w:rPr>
          <w:color w:val="000000"/>
          <w:sz w:val="22"/>
          <w:szCs w:val="22"/>
        </w:rPr>
        <w:t xml:space="preserve"> a2) di essere cittadino di uno Stato non aderente all’Unione europea e in regola con </w:t>
      </w:r>
      <w:r w:rsidRPr="00BC24E4">
        <w:rPr>
          <w:sz w:val="22"/>
          <w:szCs w:val="22"/>
        </w:rPr>
        <w:t xml:space="preserve">le vigenti disposizioni in materia di immigrazione, residente nel Comune di Laigueglia e nell’immobile per il quale si richiede il contributo. </w:t>
      </w:r>
    </w:p>
    <w:p w14:paraId="2397EE60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</w:p>
    <w:p w14:paraId="16A09F76" w14:textId="77777777" w:rsidR="00BC24E4" w:rsidRPr="00BC24E4" w:rsidRDefault="00BC24E4" w:rsidP="00BC24E4">
      <w:pPr>
        <w:numPr>
          <w:ilvl w:val="0"/>
          <w:numId w:val="7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di avere un nucleo familiare, quale risulta dalla dichiarazione ISEE, così composto:</w:t>
      </w:r>
    </w:p>
    <w:p w14:paraId="2B122964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</w:p>
    <w:p w14:paraId="72CAABA7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</w:p>
    <w:p w14:paraId="64282D10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</w:p>
    <w:p w14:paraId="7455A157" w14:textId="77777777" w:rsidR="00BC24E4" w:rsidRPr="00BC24E4" w:rsidRDefault="00BC24E4" w:rsidP="00BC24E4">
      <w:pPr>
        <w:tabs>
          <w:tab w:val="left" w:pos="426"/>
        </w:tabs>
        <w:ind w:right="283"/>
        <w:jc w:val="both"/>
        <w:rPr>
          <w:sz w:val="22"/>
          <w:szCs w:val="22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7"/>
        <w:gridCol w:w="2126"/>
        <w:gridCol w:w="2835"/>
        <w:gridCol w:w="1701"/>
      </w:tblGrid>
      <w:tr w:rsidR="00BC24E4" w:rsidRPr="00BC24E4" w14:paraId="262F3524" w14:textId="77777777" w:rsidTr="00783AF4">
        <w:tc>
          <w:tcPr>
            <w:tcW w:w="1985" w:type="dxa"/>
            <w:shd w:val="clear" w:color="auto" w:fill="auto"/>
          </w:tcPr>
          <w:p w14:paraId="141B8157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  <w:r w:rsidRPr="00BC24E4">
              <w:rPr>
                <w:sz w:val="22"/>
                <w:szCs w:val="22"/>
              </w:rPr>
              <w:t xml:space="preserve">Cognome </w:t>
            </w:r>
          </w:p>
        </w:tc>
        <w:tc>
          <w:tcPr>
            <w:tcW w:w="2127" w:type="dxa"/>
            <w:shd w:val="clear" w:color="auto" w:fill="auto"/>
          </w:tcPr>
          <w:p w14:paraId="7E3DAE75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  <w:r w:rsidRPr="00BC24E4">
              <w:rPr>
                <w:sz w:val="22"/>
                <w:szCs w:val="22"/>
              </w:rPr>
              <w:t>Nome</w:t>
            </w:r>
          </w:p>
        </w:tc>
        <w:tc>
          <w:tcPr>
            <w:tcW w:w="2126" w:type="dxa"/>
            <w:shd w:val="clear" w:color="auto" w:fill="auto"/>
          </w:tcPr>
          <w:p w14:paraId="1F5AC620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  <w:r w:rsidRPr="00BC24E4">
              <w:rPr>
                <w:sz w:val="22"/>
                <w:szCs w:val="22"/>
              </w:rPr>
              <w:t>Codice Fiscale</w:t>
            </w:r>
          </w:p>
        </w:tc>
        <w:tc>
          <w:tcPr>
            <w:tcW w:w="2835" w:type="dxa"/>
            <w:shd w:val="clear" w:color="auto" w:fill="auto"/>
          </w:tcPr>
          <w:p w14:paraId="786F8AC5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rPr>
                <w:sz w:val="22"/>
                <w:szCs w:val="22"/>
              </w:rPr>
            </w:pPr>
            <w:r w:rsidRPr="00BC24E4">
              <w:rPr>
                <w:sz w:val="22"/>
                <w:szCs w:val="22"/>
              </w:rPr>
              <w:t>Luogo e data di nascita</w:t>
            </w:r>
          </w:p>
        </w:tc>
        <w:tc>
          <w:tcPr>
            <w:tcW w:w="1701" w:type="dxa"/>
            <w:shd w:val="clear" w:color="auto" w:fill="auto"/>
          </w:tcPr>
          <w:p w14:paraId="6A2B9CE7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rPr>
                <w:sz w:val="22"/>
                <w:szCs w:val="22"/>
              </w:rPr>
            </w:pPr>
            <w:r w:rsidRPr="00BC24E4">
              <w:rPr>
                <w:sz w:val="22"/>
                <w:szCs w:val="22"/>
              </w:rPr>
              <w:t>Relazione di parentela</w:t>
            </w:r>
          </w:p>
        </w:tc>
      </w:tr>
      <w:tr w:rsidR="00BC24E4" w:rsidRPr="00BC24E4" w14:paraId="6D5F9A3A" w14:textId="77777777" w:rsidTr="00783AF4">
        <w:trPr>
          <w:trHeight w:val="1142"/>
        </w:trPr>
        <w:tc>
          <w:tcPr>
            <w:tcW w:w="1985" w:type="dxa"/>
            <w:shd w:val="clear" w:color="auto" w:fill="auto"/>
          </w:tcPr>
          <w:p w14:paraId="7C167D24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5CBD0D5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7172D81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399B8F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01193CA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</w:tr>
      <w:tr w:rsidR="00BC24E4" w:rsidRPr="00BC24E4" w14:paraId="169D766C" w14:textId="77777777" w:rsidTr="00783AF4">
        <w:trPr>
          <w:trHeight w:val="1130"/>
        </w:trPr>
        <w:tc>
          <w:tcPr>
            <w:tcW w:w="1985" w:type="dxa"/>
            <w:shd w:val="clear" w:color="auto" w:fill="auto"/>
          </w:tcPr>
          <w:p w14:paraId="07AC8801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0EA3541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409BC81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4917C0D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50E63D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</w:tr>
      <w:tr w:rsidR="00BC24E4" w:rsidRPr="00BC24E4" w14:paraId="279D87C4" w14:textId="77777777" w:rsidTr="00783AF4">
        <w:trPr>
          <w:trHeight w:val="976"/>
        </w:trPr>
        <w:tc>
          <w:tcPr>
            <w:tcW w:w="1985" w:type="dxa"/>
            <w:shd w:val="clear" w:color="auto" w:fill="auto"/>
          </w:tcPr>
          <w:p w14:paraId="31D4D2EB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CAC585D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AC6BD35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55506E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FB4BF3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</w:tr>
      <w:tr w:rsidR="00BC24E4" w:rsidRPr="00BC24E4" w14:paraId="5A5C9F9F" w14:textId="77777777" w:rsidTr="00783AF4">
        <w:trPr>
          <w:trHeight w:val="1117"/>
        </w:trPr>
        <w:tc>
          <w:tcPr>
            <w:tcW w:w="1985" w:type="dxa"/>
            <w:shd w:val="clear" w:color="auto" w:fill="auto"/>
          </w:tcPr>
          <w:p w14:paraId="616E1F8D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8BD4AA6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0E5A7C1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5619512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BA0940D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</w:tr>
      <w:tr w:rsidR="00BC24E4" w:rsidRPr="00BC24E4" w14:paraId="326D055B" w14:textId="77777777" w:rsidTr="00783AF4">
        <w:trPr>
          <w:trHeight w:val="1119"/>
        </w:trPr>
        <w:tc>
          <w:tcPr>
            <w:tcW w:w="1985" w:type="dxa"/>
            <w:shd w:val="clear" w:color="auto" w:fill="auto"/>
          </w:tcPr>
          <w:p w14:paraId="2E647BFE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FF581F5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887872B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2595D6E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9621283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</w:tr>
      <w:tr w:rsidR="00BC24E4" w:rsidRPr="00BC24E4" w14:paraId="2BF32FD6" w14:textId="77777777" w:rsidTr="00783AF4">
        <w:trPr>
          <w:trHeight w:val="1124"/>
        </w:trPr>
        <w:tc>
          <w:tcPr>
            <w:tcW w:w="1985" w:type="dxa"/>
            <w:shd w:val="clear" w:color="auto" w:fill="auto"/>
          </w:tcPr>
          <w:p w14:paraId="1B733EC4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F3B9C5A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CE9F68C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6A42822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2A480EE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</w:tr>
      <w:tr w:rsidR="00BC24E4" w:rsidRPr="00BC24E4" w14:paraId="58261D81" w14:textId="77777777" w:rsidTr="00783AF4">
        <w:trPr>
          <w:trHeight w:val="1137"/>
        </w:trPr>
        <w:tc>
          <w:tcPr>
            <w:tcW w:w="1985" w:type="dxa"/>
            <w:shd w:val="clear" w:color="auto" w:fill="auto"/>
          </w:tcPr>
          <w:p w14:paraId="2B7EE482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E1118CE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0F17EEA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9E95F3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DEB54EE" w14:textId="77777777" w:rsidR="00BC24E4" w:rsidRPr="00BC24E4" w:rsidRDefault="00BC24E4" w:rsidP="00BC24E4">
            <w:pPr>
              <w:tabs>
                <w:tab w:val="left" w:pos="426"/>
              </w:tabs>
              <w:ind w:right="283"/>
              <w:jc w:val="both"/>
              <w:rPr>
                <w:sz w:val="22"/>
                <w:szCs w:val="22"/>
              </w:rPr>
            </w:pPr>
          </w:p>
        </w:tc>
      </w:tr>
    </w:tbl>
    <w:p w14:paraId="4946BF0C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3A1BF964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c) di non essere titolare, del diritto di proprietà, di usufrutto uso o abitazione su un alloggio adeguato, nell’ambito del territorio provincia di Savona, secondo la scheda n.2 di cui alla DGR n. 613 del 25/07/2018 (nuovi indirizzi e criteri per l'assegnazione e la gestione degli alloggi di edilizia residenziale pubblica), ovvero di essere titolare di alloggio dichiarato inagibile o inabitabile;</w:t>
      </w:r>
    </w:p>
    <w:p w14:paraId="5E3B367C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20A625FD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d) di non essere titolare, di diritti di proprietà, usufrutto, uso ed abitazione su uno o più beni immobili ubicati in qualsiasi località del territorio nazionale il cui valore complessivo di riferimento, ai fini dell’applicazione della vigente imposta sugli immobili, sia superiore a quello corrispondente al valore medio degli alloggi di ERP presenti nel bacino d’utenza dove è localizzato il Comune di residenza (€ 117.110,01);</w:t>
      </w:r>
    </w:p>
    <w:p w14:paraId="210C26D1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6A39D379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e) di non essere titolare, dell’assegnazione in proprietà, immediata o futura, di alloggio realizzato o recuperato con contributi pubblici o con finanziamenti agevolati, in qualunque forma concessi dallo Stato o da Enti pubblici ovvero che l’alloggio è inutilizzabile senza aver dato luogo a indennizzo o a risarcimento del danno;</w:t>
      </w:r>
    </w:p>
    <w:p w14:paraId="4772C7F6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196DFDA3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f) che i requisiti di cui alle precedenti lettere c), d) ed e) sono posseduti da tutti i componenti del proprio</w:t>
      </w:r>
    </w:p>
    <w:p w14:paraId="2BA824D1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lastRenderedPageBreak/>
        <w:t>nucleo familiare;</w:t>
      </w:r>
    </w:p>
    <w:p w14:paraId="6C992E27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4B8C9244" w14:textId="1958D189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g) di possedere un ISEE (Indicatore della Situazione Economica Equivalente) </w:t>
      </w:r>
      <w:r w:rsidR="00705995">
        <w:rPr>
          <w:sz w:val="22"/>
          <w:szCs w:val="22"/>
        </w:rPr>
        <w:t xml:space="preserve">in corso di </w:t>
      </w:r>
      <w:r w:rsidRPr="00BC24E4">
        <w:rPr>
          <w:sz w:val="22"/>
          <w:szCs w:val="22"/>
        </w:rPr>
        <w:t>valid</w:t>
      </w:r>
      <w:r w:rsidR="00705995">
        <w:rPr>
          <w:sz w:val="22"/>
          <w:szCs w:val="22"/>
        </w:rPr>
        <w:t xml:space="preserve">ità, </w:t>
      </w:r>
      <w:r w:rsidRPr="00BC24E4">
        <w:rPr>
          <w:sz w:val="22"/>
          <w:szCs w:val="22"/>
        </w:rPr>
        <w:t xml:space="preserve">riferito al predetto nucleo familiare, non superiore a € 16.700,00= così come risulta dalla allegata certificazione n. prot. INPS __________________ rilasciata da________________; </w:t>
      </w:r>
    </w:p>
    <w:p w14:paraId="6AD41D88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667DDAA6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h) che il contratto di locazione dell’alloggio è stato registrato presso l’Agenzia delle Entrate di ................................................... numero …………….....……………….... in data ............................…………</w:t>
      </w:r>
    </w:p>
    <w:p w14:paraId="0539F00B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ABA9264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i) che il canone annuale contrattuale (escluse le spese di amministrazione) è pari a €. ___________________,</w:t>
      </w:r>
    </w:p>
    <w:p w14:paraId="028EC93E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3ACB0ADE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j) che il canone di locazione effettivamente sostenuto nell’anno 2024 (escluse le spese di amministrazione) è pari a €. ______________________, così come risulta da idonea documentazione (ricevute, bonifici, assegni, ecc..) per un totale di mesi ________________;</w:t>
      </w:r>
    </w:p>
    <w:p w14:paraId="1A6CBB19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8526D65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BC24E4">
        <w:rPr>
          <w:sz w:val="22"/>
          <w:szCs w:val="22"/>
        </w:rPr>
        <w:t xml:space="preserve">k) </w:t>
      </w:r>
      <w:r w:rsidRPr="00BC24E4">
        <w:rPr>
          <w:sz w:val="22"/>
          <w:szCs w:val="22"/>
        </w:rPr>
        <w:t xml:space="preserve"> di non aver beneficiato                                                                         </w:t>
      </w:r>
      <w:r w:rsidRPr="00BC24E4">
        <w:rPr>
          <w:sz w:val="22"/>
          <w:szCs w:val="22"/>
        </w:rPr>
        <w:t xml:space="preserve"> di aver beneficiato        </w:t>
      </w:r>
    </w:p>
    <w:p w14:paraId="6D3BA82F" w14:textId="77777777" w:rsidR="00BC24E4" w:rsidRPr="00BC24E4" w:rsidRDefault="00BC24E4" w:rsidP="00BC24E4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BC24E4">
        <w:rPr>
          <w:i/>
          <w:iCs/>
          <w:sz w:val="22"/>
          <w:szCs w:val="22"/>
        </w:rPr>
        <w:t>(barrare l’ipotesi corrispondente)</w:t>
      </w:r>
    </w:p>
    <w:p w14:paraId="24B013E1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in sede di dichiarazione dei redditi, della detrazione d’imposta prevista dall’articolo 16 comma 1 bis del DPR 22/12/1986 n.917 (Testo unico delle imposte sui redditi), per un importo di € _______________________ ;</w:t>
      </w:r>
    </w:p>
    <w:p w14:paraId="11F75B82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97E499D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CDAFF80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BC24E4">
        <w:rPr>
          <w:sz w:val="22"/>
          <w:szCs w:val="22"/>
        </w:rPr>
        <w:t xml:space="preserve">l) </w:t>
      </w:r>
      <w:r w:rsidRPr="00BC24E4">
        <w:rPr>
          <w:sz w:val="22"/>
          <w:szCs w:val="22"/>
        </w:rPr>
        <w:t xml:space="preserve"> di non aver beneficiato                                                                          </w:t>
      </w:r>
      <w:r w:rsidRPr="00BC24E4">
        <w:rPr>
          <w:sz w:val="22"/>
          <w:szCs w:val="22"/>
        </w:rPr>
        <w:t> di aver beneficiato</w:t>
      </w:r>
    </w:p>
    <w:p w14:paraId="5888A7D1" w14:textId="77777777" w:rsidR="00BC24E4" w:rsidRPr="00BC24E4" w:rsidRDefault="00BC24E4" w:rsidP="00BC24E4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BC24E4">
        <w:rPr>
          <w:i/>
          <w:iCs/>
          <w:sz w:val="22"/>
          <w:szCs w:val="22"/>
        </w:rPr>
        <w:t>(barrare l’ipotesi corrispondente)</w:t>
      </w:r>
    </w:p>
    <w:p w14:paraId="0D9AE05C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per un importo annuale di € _________________ di contributi concessi dai servizi sociali per il pagamento dell’affitto;</w:t>
      </w:r>
    </w:p>
    <w:p w14:paraId="099DDE53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0866D2C6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6BB0A761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BC24E4">
        <w:rPr>
          <w:sz w:val="22"/>
          <w:szCs w:val="22"/>
        </w:rPr>
        <w:t xml:space="preserve">m) </w:t>
      </w:r>
      <w:r w:rsidRPr="00BC24E4">
        <w:rPr>
          <w:sz w:val="22"/>
          <w:szCs w:val="22"/>
        </w:rPr>
        <w:t xml:space="preserve"> di non aver beneficiato                                                                           </w:t>
      </w:r>
      <w:r w:rsidRPr="00BC24E4">
        <w:rPr>
          <w:sz w:val="22"/>
          <w:szCs w:val="22"/>
        </w:rPr>
        <w:t xml:space="preserve"> di aver beneficiato                             </w:t>
      </w:r>
    </w:p>
    <w:p w14:paraId="73122FF1" w14:textId="77777777" w:rsidR="00BC24E4" w:rsidRPr="00BC24E4" w:rsidRDefault="00BC24E4" w:rsidP="00BC24E4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BC24E4">
        <w:rPr>
          <w:i/>
          <w:iCs/>
          <w:sz w:val="22"/>
          <w:szCs w:val="22"/>
        </w:rPr>
        <w:t>(barrare l’ipotesi corrispondente)</w:t>
      </w:r>
    </w:p>
    <w:p w14:paraId="1BC62C8F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BC24E4">
        <w:rPr>
          <w:sz w:val="22"/>
          <w:szCs w:val="22"/>
        </w:rPr>
        <w:t>dell’assegno di inclusione (A.D.I.) di cui al decreto-legge 4 maggio 2023 n. 48 convertito con modificazioni dalla legge 3 luglio 2023 n. 85, per un importo annuale riferito al solo canone di locazione (quota B) pari a € _______________________;</w:t>
      </w:r>
    </w:p>
    <w:p w14:paraId="1CA8351B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7C0A0766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n) che tale contratto di locazione è relativo ad una unità immobiliare occupata a titolo di residenza esclusiva o principale dal proprio nucleo familiare anagrafico e non è stato stipulato tra parenti o affini entro il secondo grado;</w:t>
      </w:r>
    </w:p>
    <w:p w14:paraId="27CAD5E8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2B7CF6E1" w14:textId="693C95B6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o) che tale contratto di locazione è relativo ad una unità immobiliare ad uso abitativo primario non inclusa nelle categorie catastali A/1, A/8, A/9 e A/10 e non avente superficie netta interna superiore ai 110 metri quadrati (estendibile fino a 120 mq per i nuclei familiari con più di cinque componenti);</w:t>
      </w:r>
    </w:p>
    <w:p w14:paraId="7417E828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4323F3D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p) di essere consapevole che l'incompletezza della presente istanza o la contraddittorietà dei dati in essa contenuti, ne comporteranno il rigetto;</w:t>
      </w:r>
    </w:p>
    <w:p w14:paraId="26B0F8FA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6E4C6549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q) di essere disponibile, ai fini dell'attuazione dei controlli predisposti dalle Amministrazioni Comunali preposte, a fornire idonea documentazione atta a dimostrare la completezza e la veridicità dei dati dichiarati, ai sensi dell’art. 11, comma 6 del D.P.C.M. 159/2013;</w:t>
      </w:r>
    </w:p>
    <w:p w14:paraId="03D692E4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9CDE18F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r) di aver compilato l'allegata scheda di rilevazione a soli fini statistici e di monitoraggio della condizione abitativa comunale;</w:t>
      </w:r>
    </w:p>
    <w:p w14:paraId="4A5315A6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70724DF4" w14:textId="77777777" w:rsidR="00BC24E4" w:rsidRPr="00BC24E4" w:rsidRDefault="00BC24E4" w:rsidP="00BC24E4">
      <w:pPr>
        <w:ind w:left="426" w:right="283" w:hanging="426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s) di non essere assegnatario di un alloggio di edilizia residenziale pubblica o alloggio in Social Housing;</w:t>
      </w:r>
    </w:p>
    <w:p w14:paraId="6C2582DF" w14:textId="77777777" w:rsidR="00BC24E4" w:rsidRPr="00BC24E4" w:rsidRDefault="00BC24E4" w:rsidP="00BC24E4">
      <w:pPr>
        <w:ind w:left="426" w:right="283" w:hanging="426"/>
        <w:jc w:val="both"/>
        <w:rPr>
          <w:rFonts w:eastAsia="SimSun"/>
          <w:sz w:val="22"/>
          <w:szCs w:val="22"/>
        </w:rPr>
      </w:pPr>
      <w:r w:rsidRPr="00BC24E4">
        <w:rPr>
          <w:sz w:val="22"/>
          <w:szCs w:val="22"/>
        </w:rPr>
        <w:t>t) di essere disponibile, ai</w:t>
      </w:r>
      <w:r w:rsidRPr="00BC24E4">
        <w:rPr>
          <w:rFonts w:eastAsia="SimSun"/>
          <w:sz w:val="22"/>
          <w:szCs w:val="22"/>
        </w:rPr>
        <w:t xml:space="preserve"> fini dell'attuazione dei controlli predisposti dall’Amministrazione Comunale preposta, a fornire idonea documentazione atta a dimostrare la completezza e la veridicità dei dati dichiarati, ai sensi dell’art. 11 comma 6 del D.P.C.M. 159/2013. </w:t>
      </w:r>
    </w:p>
    <w:p w14:paraId="761AA151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76AB8773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2D783DB1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78E36CF7" w14:textId="77777777" w:rsidR="00BC24E4" w:rsidRPr="00BC24E4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Dichiaro di essere informato, ai sensi e per gli effetti di cui all'articolo 1 e seguenti del decreto legislativo n. 196/2003 e dell’articolo 13 del Regolamento UE n. 2016/679, che i dati personali raccolti saranno trattati, anche con strumenti informatici, esclusivamente nell'ambito del procedimento per il quale la presente dichiarazione viene resa.</w:t>
      </w:r>
    </w:p>
    <w:p w14:paraId="47D82C60" w14:textId="77777777" w:rsidR="00BC24E4" w:rsidRPr="00BC24E4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4B2B4766" w14:textId="77777777" w:rsidR="00BC24E4" w:rsidRPr="00BC24E4" w:rsidRDefault="00BC24E4" w:rsidP="00BC24E4">
      <w:pPr>
        <w:ind w:right="283"/>
        <w:jc w:val="center"/>
        <w:rPr>
          <w:b/>
          <w:sz w:val="22"/>
          <w:szCs w:val="22"/>
        </w:rPr>
      </w:pPr>
      <w:r w:rsidRPr="00BC24E4">
        <w:rPr>
          <w:b/>
          <w:sz w:val="22"/>
          <w:szCs w:val="22"/>
        </w:rPr>
        <w:t>CHIEDE INOLTRE</w:t>
      </w:r>
    </w:p>
    <w:p w14:paraId="565EFCCE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</w:p>
    <w:p w14:paraId="15154221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che l’eventuale contributo sia corrisposto mediante accredito bancario sul c/c bancario o postale ovvero di carte prepagate intestato a :………………………………………………………..</w:t>
      </w:r>
    </w:p>
    <w:p w14:paraId="6B96B6EA" w14:textId="77777777" w:rsidR="00BC24E4" w:rsidRPr="00BC24E4" w:rsidRDefault="00BC24E4" w:rsidP="00BC24E4">
      <w:pPr>
        <w:ind w:left="426" w:right="283" w:hanging="426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codice IBAN ………………………………………………………………………. </w:t>
      </w:r>
    </w:p>
    <w:p w14:paraId="0FF4216D" w14:textId="77777777" w:rsidR="00BC24E4" w:rsidRPr="00BC24E4" w:rsidRDefault="00BC24E4" w:rsidP="00BC24E4">
      <w:pPr>
        <w:ind w:left="60" w:right="283"/>
        <w:jc w:val="both"/>
        <w:rPr>
          <w:sz w:val="22"/>
          <w:szCs w:val="22"/>
        </w:rPr>
      </w:pPr>
    </w:p>
    <w:p w14:paraId="23B31429" w14:textId="77777777" w:rsidR="00BC24E4" w:rsidRPr="00BC24E4" w:rsidRDefault="00BC24E4" w:rsidP="00BC24E4">
      <w:pPr>
        <w:tabs>
          <w:tab w:val="left" w:pos="360"/>
        </w:tabs>
        <w:ind w:right="283"/>
        <w:jc w:val="both"/>
        <w:rPr>
          <w:sz w:val="22"/>
          <w:szCs w:val="22"/>
        </w:rPr>
      </w:pPr>
    </w:p>
    <w:p w14:paraId="28194043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Dichiara di essere informato, ai sensi e per gli effetti di cui all'articolo 10 del D. Lgs 196/2003 che i dati personali raccolti saranno trattati anche con strumenti informatici, esclusivamente nell’ambito del procedimento per il quale la presente dichiarazione viene resa.</w:t>
      </w:r>
    </w:p>
    <w:p w14:paraId="6BC31C3C" w14:textId="77777777" w:rsidR="00BC24E4" w:rsidRPr="00BC24E4" w:rsidRDefault="00BC24E4" w:rsidP="00BC24E4">
      <w:pPr>
        <w:ind w:right="283"/>
        <w:jc w:val="both"/>
        <w:rPr>
          <w:sz w:val="22"/>
          <w:szCs w:val="22"/>
        </w:rPr>
      </w:pPr>
    </w:p>
    <w:p w14:paraId="371F1818" w14:textId="77777777" w:rsidR="00BC24E4" w:rsidRPr="00BC24E4" w:rsidRDefault="00BC24E4" w:rsidP="00BC24E4">
      <w:pPr>
        <w:ind w:right="283"/>
        <w:jc w:val="both"/>
        <w:rPr>
          <w:b/>
          <w:sz w:val="22"/>
          <w:szCs w:val="22"/>
        </w:rPr>
      </w:pPr>
      <w:r w:rsidRPr="00BC24E4">
        <w:rPr>
          <w:b/>
          <w:sz w:val="22"/>
          <w:szCs w:val="22"/>
        </w:rPr>
        <w:t>Allega:</w:t>
      </w:r>
    </w:p>
    <w:p w14:paraId="3EEC1295" w14:textId="77777777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copia documento identità del richiedente;</w:t>
      </w:r>
    </w:p>
    <w:p w14:paraId="0191AB02" w14:textId="77777777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copia del titolo di soggiorno o ricevuta della richiesta di rinnovo del titolo di soggiorno per i cittadini di uno Stato non aderente all’Unione Europea; </w:t>
      </w:r>
    </w:p>
    <w:p w14:paraId="4C5A2D23" w14:textId="77777777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attestazione ISEE del nucleo familiare in corso di validità;</w:t>
      </w:r>
    </w:p>
    <w:p w14:paraId="3A828782" w14:textId="77777777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copia del quadro E “oneri e spese” della dichiarazione dei redditi Modello 730/2025 relativa ai redditi 2024;</w:t>
      </w:r>
    </w:p>
    <w:p w14:paraId="3C956BD4" w14:textId="77777777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copia contratto di locazione riportante anche gli estremi di registrazione presso l’Agenzia delle Entrate;</w:t>
      </w:r>
    </w:p>
    <w:p w14:paraId="4B56898B" w14:textId="17ECE2F4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copia di idonea documentazione di attestazione di avvenuto pagamento del canone di locazione </w:t>
      </w:r>
      <w:r w:rsidRPr="00705995">
        <w:rPr>
          <w:sz w:val="22"/>
          <w:szCs w:val="22"/>
        </w:rPr>
        <w:t>202</w:t>
      </w:r>
      <w:r w:rsidR="00705995">
        <w:rPr>
          <w:sz w:val="22"/>
          <w:szCs w:val="22"/>
        </w:rPr>
        <w:t>4</w:t>
      </w:r>
      <w:r w:rsidRPr="00BC24E4">
        <w:rPr>
          <w:sz w:val="22"/>
          <w:szCs w:val="22"/>
        </w:rPr>
        <w:t xml:space="preserve"> (es: ricevute, bonifici, assegni bancari, dichiarazione del proprietario);</w:t>
      </w:r>
    </w:p>
    <w:p w14:paraId="51E7780E" w14:textId="77777777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copia del versamento dell’imposta di registrazione annuale o adesione alla cedolare secca; </w:t>
      </w:r>
    </w:p>
    <w:p w14:paraId="37F593C4" w14:textId="77777777" w:rsidR="00BC24E4" w:rsidRPr="00BC24E4" w:rsidRDefault="00BC24E4" w:rsidP="00BC24E4">
      <w:pPr>
        <w:numPr>
          <w:ilvl w:val="1"/>
          <w:numId w:val="8"/>
        </w:numPr>
        <w:ind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copia eventuale comunicazione attestante l’aggiornamento del canone di locazione secondo indice ISTAT. </w:t>
      </w:r>
    </w:p>
    <w:p w14:paraId="6332A882" w14:textId="77777777" w:rsidR="00BC24E4" w:rsidRPr="00BC24E4" w:rsidRDefault="00BC24E4" w:rsidP="00BC24E4">
      <w:pPr>
        <w:ind w:left="1140" w:right="283"/>
        <w:jc w:val="both"/>
        <w:rPr>
          <w:sz w:val="22"/>
          <w:szCs w:val="22"/>
        </w:rPr>
      </w:pPr>
    </w:p>
    <w:p w14:paraId="2977690E" w14:textId="77777777" w:rsidR="00BC24E4" w:rsidRPr="00BC24E4" w:rsidRDefault="00BC24E4" w:rsidP="00BC24E4">
      <w:pPr>
        <w:ind w:left="780" w:right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 </w:t>
      </w:r>
    </w:p>
    <w:p w14:paraId="65061227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34F35ABB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                                                 data .................................. firma..............................................</w:t>
      </w:r>
    </w:p>
    <w:p w14:paraId="76EC755F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685FBB9D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3BAD6AD9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06E8E77E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30058C64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5FE793F8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52248169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5D857DB2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65340CB9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06BFD7ED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08CB58F2" w14:textId="77777777" w:rsidR="00BC24E4" w:rsidRPr="00BC24E4" w:rsidRDefault="00BC24E4" w:rsidP="00BC24E4">
      <w:pPr>
        <w:jc w:val="both"/>
        <w:rPr>
          <w:b/>
          <w:sz w:val="22"/>
          <w:szCs w:val="22"/>
        </w:rPr>
      </w:pPr>
      <w:r w:rsidRPr="00BC24E4">
        <w:rPr>
          <w:b/>
          <w:sz w:val="22"/>
          <w:szCs w:val="22"/>
        </w:rPr>
        <w:t>INFORMATIVA PRIVACY ai sensi e per gli effetti di cui all’art. 13 del Regolamento UE 2016/679 relativo alla protezione delle persone fisiche con riguardo al trattamento dei dati personali, nonché alla libera circolazione di tali dati.</w:t>
      </w:r>
    </w:p>
    <w:p w14:paraId="7C1FF814" w14:textId="77777777" w:rsidR="00BC24E4" w:rsidRPr="00BC24E4" w:rsidRDefault="00BC24E4" w:rsidP="00BC24E4">
      <w:pPr>
        <w:jc w:val="both"/>
        <w:rPr>
          <w:sz w:val="22"/>
          <w:szCs w:val="22"/>
        </w:rPr>
      </w:pPr>
    </w:p>
    <w:p w14:paraId="717D11FF" w14:textId="77777777" w:rsidR="00BC24E4" w:rsidRPr="00BC24E4" w:rsidRDefault="00BC24E4" w:rsidP="00BC24E4">
      <w:p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Ai sensi del Regolamento UE n. 679 del 27 aprile 2016 ed in relazione ai dati personali di cui l’ufficio entrerà in possesso, si informa quanto segue.</w:t>
      </w:r>
    </w:p>
    <w:p w14:paraId="662851DB" w14:textId="77777777" w:rsidR="00BC24E4" w:rsidRPr="00BC24E4" w:rsidRDefault="00BC24E4" w:rsidP="00BC24E4">
      <w:pPr>
        <w:jc w:val="both"/>
        <w:rPr>
          <w:sz w:val="22"/>
          <w:szCs w:val="22"/>
        </w:rPr>
      </w:pPr>
    </w:p>
    <w:p w14:paraId="33D91FE4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Il trattamento dei dati personali è finalizzato esclusivamente alla corretta e completa esecuzione delle attività proprie dell’ufficio e a fini contabili e statistici.</w:t>
      </w:r>
    </w:p>
    <w:p w14:paraId="2BA945CC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Il trattamento dei dati personali consiste in qualsiasi operazione o insieme di operazioni compiute con o senza ausilio di processi automatizzati e applicate ai dati personali o insieme di dati personali come la raccolta, la registrazione, l’organizzazione, la conservazione, la selezione, l’estrazione, la consultazione, l’utilizzo, la comunicazione, la cancellazione e la distruzione dei dati. Le operazioni possono essere svolte con supporto cartaceo e attraverso l’organizzazione di archivi automatizzati.</w:t>
      </w:r>
    </w:p>
    <w:p w14:paraId="17E76007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Il conferimento dei dati personali e sensibili è strettamente necessario ai fini dello svolgimento delle attività proprie dell’ufficio ed è condizione per l’accoglimento dell’istanza.</w:t>
      </w:r>
    </w:p>
    <w:p w14:paraId="225BB9DF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 xml:space="preserve">Gli incaricati del trattamento possono venire a conoscenza dei dati personali e sensibili, e gli stessi possono essere comunicati a collaboratori e/o altri soggetti rispetto ai quali la comunicazione è necessaria per il corretto adempimento dei compiti dell’ufficio. </w:t>
      </w:r>
    </w:p>
    <w:p w14:paraId="33F664DF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L’interessato ha il diritto di ottenere dal titolare la conferma che sia o meno in corso un trattamento di dati personali che lo riguardano e in tal caso di ottenere l’accesso ai dati personali e alle informazioni riguardanti il trattamento (art. 15 Reg. UE).</w:t>
      </w:r>
    </w:p>
    <w:p w14:paraId="0E889615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L’interessato ha inoltre diritto di ottenere la rettifica dei dati personali inesatti, l’integrazione dei dati e la cancellazione; l’interessato ha il diritto di opporsi, per motivi legittimi, al trattamento dei dati che lo riguardano.</w:t>
      </w:r>
    </w:p>
    <w:p w14:paraId="28F259A7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L’interessato ha il diritto di opporsi in qualsiasi momento, per motivi connessi alla sua situazione particolare, al trattamento dei dati personali che lo riguardano ai sensi dell’art. 6 del Reg. UE.</w:t>
      </w:r>
    </w:p>
    <w:p w14:paraId="74663415" w14:textId="77777777" w:rsidR="00BC24E4" w:rsidRPr="00BC24E4" w:rsidRDefault="00BC24E4" w:rsidP="00BC24E4">
      <w:pPr>
        <w:numPr>
          <w:ilvl w:val="0"/>
          <w:numId w:val="9"/>
        </w:num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Il titolare del trattamento dei dati personali è il Comune di Laigueglia e il responsabile del trattamento è il Responsabile dell’Ufficio Politiche Sociali</w:t>
      </w:r>
    </w:p>
    <w:p w14:paraId="0FE8F05C" w14:textId="77777777" w:rsidR="00BC24E4" w:rsidRPr="00BC24E4" w:rsidRDefault="00BC24E4" w:rsidP="00BC24E4">
      <w:pPr>
        <w:jc w:val="both"/>
        <w:rPr>
          <w:sz w:val="22"/>
          <w:szCs w:val="22"/>
        </w:rPr>
      </w:pPr>
    </w:p>
    <w:p w14:paraId="7659AE18" w14:textId="77777777" w:rsidR="00BC24E4" w:rsidRDefault="00BC24E4" w:rsidP="00BC24E4">
      <w:pPr>
        <w:jc w:val="both"/>
        <w:rPr>
          <w:sz w:val="22"/>
          <w:szCs w:val="22"/>
        </w:rPr>
      </w:pPr>
    </w:p>
    <w:p w14:paraId="6978C328" w14:textId="77777777" w:rsidR="00D350C2" w:rsidRPr="00BC24E4" w:rsidRDefault="00D350C2" w:rsidP="00BC24E4">
      <w:pPr>
        <w:jc w:val="both"/>
        <w:rPr>
          <w:sz w:val="22"/>
          <w:szCs w:val="22"/>
        </w:rPr>
      </w:pPr>
    </w:p>
    <w:p w14:paraId="58E3B9DC" w14:textId="77777777" w:rsidR="00BC24E4" w:rsidRPr="00BC24E4" w:rsidRDefault="00BC24E4" w:rsidP="00BC24E4">
      <w:p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Il sottoscritto ………………………………………………………………………………………………….…</w:t>
      </w:r>
    </w:p>
    <w:p w14:paraId="335E0F14" w14:textId="77777777" w:rsidR="00BC24E4" w:rsidRPr="00BC24E4" w:rsidRDefault="00BC24E4" w:rsidP="00BC24E4">
      <w:p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nato il ……………………a……………….………………….. (prov. /Stato estero) ………………………….</w:t>
      </w:r>
    </w:p>
    <w:p w14:paraId="3A754A28" w14:textId="77777777" w:rsidR="00BC24E4" w:rsidRPr="00BC24E4" w:rsidRDefault="00BC24E4" w:rsidP="00BC24E4">
      <w:pPr>
        <w:jc w:val="both"/>
        <w:rPr>
          <w:sz w:val="22"/>
          <w:szCs w:val="22"/>
        </w:rPr>
      </w:pPr>
      <w:r w:rsidRPr="00BC24E4">
        <w:rPr>
          <w:sz w:val="22"/>
          <w:szCs w:val="22"/>
        </w:rPr>
        <w:t>dichiara di aver preso visione di quanto sopra esposto</w:t>
      </w:r>
    </w:p>
    <w:p w14:paraId="40AABCD8" w14:textId="77777777" w:rsidR="00BC24E4" w:rsidRPr="00BC24E4" w:rsidRDefault="00BC24E4" w:rsidP="00BC24E4">
      <w:pPr>
        <w:ind w:left="-180"/>
        <w:jc w:val="both"/>
        <w:rPr>
          <w:sz w:val="22"/>
          <w:szCs w:val="22"/>
        </w:rPr>
      </w:pPr>
    </w:p>
    <w:p w14:paraId="711B7BEA" w14:textId="77777777" w:rsidR="00BC24E4" w:rsidRPr="00BC24E4" w:rsidRDefault="00BC24E4" w:rsidP="00BC24E4">
      <w:pPr>
        <w:ind w:left="-180"/>
        <w:jc w:val="both"/>
        <w:rPr>
          <w:sz w:val="22"/>
          <w:szCs w:val="22"/>
        </w:rPr>
      </w:pPr>
    </w:p>
    <w:p w14:paraId="466DAADB" w14:textId="77777777" w:rsidR="00D350C2" w:rsidRDefault="00D350C2" w:rsidP="00BC24E4">
      <w:pPr>
        <w:ind w:left="180"/>
        <w:jc w:val="both"/>
        <w:rPr>
          <w:sz w:val="22"/>
          <w:szCs w:val="22"/>
        </w:rPr>
      </w:pPr>
    </w:p>
    <w:p w14:paraId="78406E4B" w14:textId="77777777" w:rsidR="00BC24E4" w:rsidRPr="00BC24E4" w:rsidRDefault="00BC24E4" w:rsidP="00BC24E4">
      <w:pPr>
        <w:ind w:left="180"/>
        <w:jc w:val="both"/>
        <w:rPr>
          <w:sz w:val="22"/>
          <w:szCs w:val="22"/>
        </w:rPr>
      </w:pPr>
      <w:r w:rsidRPr="00BC24E4">
        <w:rPr>
          <w:sz w:val="22"/>
          <w:szCs w:val="22"/>
        </w:rPr>
        <w:t>Laigueglia, ________________</w:t>
      </w:r>
      <w:r w:rsidRPr="00BC24E4">
        <w:rPr>
          <w:sz w:val="22"/>
          <w:szCs w:val="22"/>
        </w:rPr>
        <w:tab/>
      </w:r>
      <w:r w:rsidRPr="00BC24E4">
        <w:rPr>
          <w:sz w:val="22"/>
          <w:szCs w:val="22"/>
        </w:rPr>
        <w:tab/>
        <w:t>Firma __________________________________________</w:t>
      </w:r>
    </w:p>
    <w:p w14:paraId="5AD4322C" w14:textId="77777777" w:rsidR="00BC24E4" w:rsidRPr="00BC24E4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1995B6CD" w14:textId="77777777" w:rsidR="008864E0" w:rsidRDefault="008864E0" w:rsidP="008864E0">
      <w:pPr>
        <w:ind w:left="6372"/>
        <w:jc w:val="both"/>
        <w:rPr>
          <w:rFonts w:ascii="Calibri" w:hAnsi="Calibri"/>
          <w:sz w:val="24"/>
          <w:szCs w:val="24"/>
        </w:rPr>
      </w:pPr>
    </w:p>
    <w:p w14:paraId="1F9290C5" w14:textId="77777777" w:rsidR="001E2D60" w:rsidRDefault="001E2D60" w:rsidP="008864E0">
      <w:pPr>
        <w:ind w:left="6372"/>
        <w:jc w:val="both"/>
        <w:rPr>
          <w:rFonts w:ascii="Calibri" w:hAnsi="Calibri"/>
          <w:sz w:val="24"/>
          <w:szCs w:val="24"/>
        </w:rPr>
      </w:pPr>
    </w:p>
    <w:p w14:paraId="54C8952E" w14:textId="77777777" w:rsidR="001E2D60" w:rsidRDefault="001E2D60" w:rsidP="008864E0">
      <w:pPr>
        <w:ind w:left="6372"/>
        <w:jc w:val="both"/>
        <w:rPr>
          <w:rFonts w:ascii="Calibri" w:hAnsi="Calibri"/>
          <w:sz w:val="24"/>
          <w:szCs w:val="24"/>
        </w:rPr>
      </w:pPr>
    </w:p>
    <w:p w14:paraId="2E0FE7B8" w14:textId="77777777" w:rsidR="001E2D60" w:rsidRDefault="001E2D60" w:rsidP="001E2D60">
      <w:pPr>
        <w:jc w:val="both"/>
        <w:rPr>
          <w:sz w:val="24"/>
          <w:szCs w:val="24"/>
        </w:rPr>
      </w:pPr>
    </w:p>
    <w:p w14:paraId="333947CD" w14:textId="77777777" w:rsidR="001E2D60" w:rsidRDefault="001E2D60" w:rsidP="001E2D60">
      <w:pPr>
        <w:jc w:val="both"/>
        <w:rPr>
          <w:sz w:val="24"/>
          <w:szCs w:val="24"/>
        </w:rPr>
      </w:pPr>
    </w:p>
    <w:p w14:paraId="67D7E774" w14:textId="77777777" w:rsidR="008864E0" w:rsidRDefault="008864E0" w:rsidP="00D350C2">
      <w:pPr>
        <w:jc w:val="both"/>
        <w:rPr>
          <w:rFonts w:ascii="Calibri" w:hAnsi="Calibri"/>
          <w:sz w:val="24"/>
          <w:szCs w:val="24"/>
        </w:rPr>
      </w:pPr>
    </w:p>
    <w:p w14:paraId="60D73F08" w14:textId="77777777" w:rsidR="00BC24E4" w:rsidRPr="00FD24AA" w:rsidRDefault="00BC24E4" w:rsidP="00BC24E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D24AA">
        <w:rPr>
          <w:b/>
          <w:bCs/>
          <w:sz w:val="32"/>
          <w:szCs w:val="32"/>
        </w:rPr>
        <w:lastRenderedPageBreak/>
        <w:t>COMUNE DI LAIGUEGLIA</w:t>
      </w:r>
    </w:p>
    <w:p w14:paraId="3C99F358" w14:textId="77777777" w:rsidR="00BC24E4" w:rsidRPr="00A55354" w:rsidRDefault="00BC24E4" w:rsidP="00BC24E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55354">
        <w:rPr>
          <w:sz w:val="24"/>
          <w:szCs w:val="24"/>
        </w:rPr>
        <w:t>Legge 9/12/1998 n.</w:t>
      </w:r>
      <w:r>
        <w:rPr>
          <w:sz w:val="24"/>
          <w:szCs w:val="24"/>
        </w:rPr>
        <w:t xml:space="preserve"> </w:t>
      </w:r>
      <w:r w:rsidRPr="00A55354">
        <w:rPr>
          <w:sz w:val="24"/>
          <w:szCs w:val="24"/>
        </w:rPr>
        <w:t>431 art.11</w:t>
      </w:r>
    </w:p>
    <w:p w14:paraId="79193DD9" w14:textId="77777777" w:rsidR="00BC24E4" w:rsidRPr="00A55354" w:rsidRDefault="00BC24E4" w:rsidP="00BC24E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55354">
        <w:rPr>
          <w:b/>
          <w:bCs/>
          <w:sz w:val="24"/>
          <w:szCs w:val="24"/>
        </w:rPr>
        <w:t>Fondo Sociale Affitti</w:t>
      </w:r>
    </w:p>
    <w:p w14:paraId="5866A797" w14:textId="77777777" w:rsidR="00BC24E4" w:rsidRDefault="00BC24E4" w:rsidP="00BC24E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5382C23" w14:textId="77777777" w:rsidR="00BC24E4" w:rsidRPr="00A55354" w:rsidRDefault="00BC24E4" w:rsidP="00BC24E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55354">
        <w:rPr>
          <w:b/>
          <w:bCs/>
          <w:sz w:val="24"/>
          <w:szCs w:val="24"/>
        </w:rPr>
        <w:t>MONITORAGGIO DELLA CONDIZIONE ABITATIVA</w:t>
      </w:r>
    </w:p>
    <w:p w14:paraId="07022438" w14:textId="77777777" w:rsidR="00BC24E4" w:rsidRPr="00A27976" w:rsidRDefault="00BC24E4" w:rsidP="00BC24E4">
      <w:pPr>
        <w:autoSpaceDE w:val="0"/>
        <w:autoSpaceDN w:val="0"/>
        <w:adjustRightInd w:val="0"/>
        <w:rPr>
          <w:sz w:val="24"/>
          <w:szCs w:val="24"/>
          <w:highlight w:val="yellow"/>
        </w:rPr>
      </w:pPr>
    </w:p>
    <w:p w14:paraId="7834223A" w14:textId="77777777" w:rsidR="00BC24E4" w:rsidRPr="00FD24AA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D24AA">
        <w:rPr>
          <w:sz w:val="22"/>
          <w:szCs w:val="22"/>
        </w:rPr>
        <w:t>Il sottoscritto (nome e cognome) .....................................................................................</w:t>
      </w:r>
    </w:p>
    <w:p w14:paraId="0311F985" w14:textId="77777777" w:rsidR="00BC24E4" w:rsidRPr="00FD24AA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D24AA">
        <w:rPr>
          <w:sz w:val="22"/>
          <w:szCs w:val="22"/>
        </w:rPr>
        <w:t>Codice Fiscale …………………………………………………</w:t>
      </w:r>
    </w:p>
    <w:p w14:paraId="639E0CE6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4161CC7E" w14:textId="77777777" w:rsidR="00BC24E4" w:rsidRPr="00FD24AA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D24AA">
        <w:rPr>
          <w:sz w:val="22"/>
          <w:szCs w:val="22"/>
        </w:rPr>
        <w:t>a corredo dell’istanza volta ad ottenere la concessione del contributo per il sostegno alla locazione, di seguito fornisce alcune informazioni relative alla propria situazione reddituale, al contratto di locazione e all'alloggio del quale è conduttore, a soli fini statistici e di monitoraggio della condizione abitativa comunale:</w:t>
      </w:r>
    </w:p>
    <w:p w14:paraId="5FEECEB2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677C6318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FD24AA">
        <w:rPr>
          <w:sz w:val="22"/>
          <w:szCs w:val="22"/>
        </w:rPr>
        <w:t>1. reddito del nucleo familiare (€ ______________________)</w:t>
      </w:r>
    </w:p>
    <w:p w14:paraId="29F28728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837D189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FD24AA">
        <w:rPr>
          <w:sz w:val="22"/>
          <w:szCs w:val="22"/>
        </w:rPr>
        <w:t>2. tipologia del contratto di locazione (barrare il caso interessato):</w:t>
      </w:r>
    </w:p>
    <w:p w14:paraId="706E63F6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>
        <w:rPr>
          <w:sz w:val="22"/>
          <w:szCs w:val="22"/>
        </w:rPr>
        <w:t xml:space="preserve"> </w:t>
      </w:r>
      <w:r w:rsidRPr="00FD24AA">
        <w:rPr>
          <w:sz w:val="22"/>
          <w:szCs w:val="22"/>
        </w:rPr>
        <w:t>concertato</w:t>
      </w:r>
    </w:p>
    <w:p w14:paraId="55FDC37C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>
        <w:rPr>
          <w:sz w:val="22"/>
          <w:szCs w:val="22"/>
        </w:rPr>
        <w:t xml:space="preserve"> </w:t>
      </w:r>
      <w:r w:rsidRPr="00FD24AA">
        <w:rPr>
          <w:sz w:val="22"/>
          <w:szCs w:val="22"/>
        </w:rPr>
        <w:t xml:space="preserve"> libero</w:t>
      </w:r>
    </w:p>
    <w:p w14:paraId="03415447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7C4ACE4E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FD24AA">
        <w:rPr>
          <w:sz w:val="22"/>
          <w:szCs w:val="22"/>
        </w:rPr>
        <w:t>3. figura giuridica del proprietario dell'alloggio locato (barrare il caso interessato):</w:t>
      </w:r>
    </w:p>
    <w:p w14:paraId="5CD96E1D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 w:rsidRPr="00FD24AA">
        <w:rPr>
          <w:sz w:val="22"/>
          <w:szCs w:val="22"/>
        </w:rPr>
        <w:t xml:space="preserve"> persona fisica</w:t>
      </w:r>
    </w:p>
    <w:p w14:paraId="1C622EF8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 w:rsidRPr="00FD24AA">
        <w:rPr>
          <w:sz w:val="22"/>
          <w:szCs w:val="22"/>
        </w:rPr>
        <w:t xml:space="preserve"> persona giuridica</w:t>
      </w:r>
    </w:p>
    <w:p w14:paraId="7DB0B12A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 w:rsidRPr="00FD24AA">
        <w:rPr>
          <w:sz w:val="22"/>
          <w:szCs w:val="22"/>
        </w:rPr>
        <w:t xml:space="preserve"> altro ente</w:t>
      </w:r>
    </w:p>
    <w:p w14:paraId="7E8986A0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7CFE9764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FD24AA">
        <w:rPr>
          <w:sz w:val="22"/>
          <w:szCs w:val="22"/>
        </w:rPr>
        <w:t>4. superficie lorda dell’alloggio</w:t>
      </w:r>
      <w:r>
        <w:rPr>
          <w:sz w:val="22"/>
          <w:szCs w:val="22"/>
        </w:rPr>
        <w:t>:</w:t>
      </w:r>
      <w:r w:rsidRPr="00FD24AA">
        <w:rPr>
          <w:sz w:val="22"/>
          <w:szCs w:val="22"/>
        </w:rPr>
        <w:t xml:space="preserve"> </w:t>
      </w:r>
      <w:r>
        <w:rPr>
          <w:sz w:val="22"/>
          <w:szCs w:val="22"/>
        </w:rPr>
        <w:t>mq</w:t>
      </w:r>
      <w:r w:rsidRPr="00FD24AA">
        <w:rPr>
          <w:sz w:val="22"/>
          <w:szCs w:val="22"/>
        </w:rPr>
        <w:t xml:space="preserve"> ____________</w:t>
      </w:r>
    </w:p>
    <w:p w14:paraId="4E02CD7D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C921F7B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FD24AA">
        <w:rPr>
          <w:sz w:val="22"/>
          <w:szCs w:val="22"/>
        </w:rPr>
        <w:t>5. categoria catastale</w:t>
      </w:r>
      <w:r>
        <w:rPr>
          <w:sz w:val="22"/>
          <w:szCs w:val="22"/>
        </w:rPr>
        <w:t>:</w:t>
      </w:r>
      <w:r w:rsidRPr="00FD24AA">
        <w:rPr>
          <w:sz w:val="22"/>
          <w:szCs w:val="22"/>
        </w:rPr>
        <w:t xml:space="preserve"> </w:t>
      </w:r>
      <w:r>
        <w:rPr>
          <w:sz w:val="22"/>
          <w:szCs w:val="22"/>
        </w:rPr>
        <w:t>______</w:t>
      </w:r>
      <w:r w:rsidRPr="00FD24AA">
        <w:rPr>
          <w:sz w:val="22"/>
          <w:szCs w:val="22"/>
        </w:rPr>
        <w:t>________</w:t>
      </w:r>
    </w:p>
    <w:p w14:paraId="6CCEA12D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4E0A1FFA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FD24AA">
        <w:rPr>
          <w:sz w:val="22"/>
          <w:szCs w:val="22"/>
        </w:rPr>
        <w:t>6. ammontare delle spese condominiali</w:t>
      </w:r>
      <w:r>
        <w:rPr>
          <w:sz w:val="22"/>
          <w:szCs w:val="22"/>
        </w:rPr>
        <w:t>:</w:t>
      </w:r>
      <w:r w:rsidRPr="00FD24AA">
        <w:rPr>
          <w:sz w:val="22"/>
          <w:szCs w:val="22"/>
        </w:rPr>
        <w:t xml:space="preserve"> € ____</w:t>
      </w:r>
      <w:r>
        <w:rPr>
          <w:sz w:val="22"/>
          <w:szCs w:val="22"/>
        </w:rPr>
        <w:t>_______</w:t>
      </w:r>
      <w:r w:rsidRPr="00FD24AA">
        <w:rPr>
          <w:sz w:val="22"/>
          <w:szCs w:val="22"/>
        </w:rPr>
        <w:t>___________</w:t>
      </w:r>
    </w:p>
    <w:p w14:paraId="7579918F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53D20FB0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 w:rsidRPr="00FD24AA">
        <w:rPr>
          <w:sz w:val="22"/>
          <w:szCs w:val="22"/>
        </w:rPr>
        <w:t>7. assegnazione del contributo in precedenti annualità</w:t>
      </w:r>
      <w:r>
        <w:rPr>
          <w:sz w:val="22"/>
          <w:szCs w:val="22"/>
        </w:rPr>
        <w:t>:</w:t>
      </w:r>
    </w:p>
    <w:p w14:paraId="3CB0ACC7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 w:rsidRPr="00FD24AA">
        <w:rPr>
          <w:sz w:val="22"/>
          <w:szCs w:val="22"/>
        </w:rPr>
        <w:t xml:space="preserve"> SI</w:t>
      </w:r>
    </w:p>
    <w:p w14:paraId="60E11FF7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sym w:font="Symbol" w:char="F0F0"/>
      </w:r>
      <w:r w:rsidRPr="00FD24AA">
        <w:rPr>
          <w:sz w:val="22"/>
          <w:szCs w:val="22"/>
        </w:rPr>
        <w:t xml:space="preserve"> NO</w:t>
      </w:r>
    </w:p>
    <w:p w14:paraId="3794201F" w14:textId="77777777" w:rsidR="00BC24E4" w:rsidRPr="00FD24AA" w:rsidRDefault="00BC24E4" w:rsidP="00BC24E4">
      <w:pPr>
        <w:autoSpaceDE w:val="0"/>
        <w:autoSpaceDN w:val="0"/>
        <w:adjustRightInd w:val="0"/>
        <w:rPr>
          <w:sz w:val="22"/>
          <w:szCs w:val="22"/>
        </w:rPr>
      </w:pPr>
    </w:p>
    <w:p w14:paraId="48A1137D" w14:textId="77777777" w:rsidR="00BC24E4" w:rsidRPr="00FD24AA" w:rsidRDefault="00BC24E4" w:rsidP="00BC24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D24AA">
        <w:rPr>
          <w:sz w:val="22"/>
          <w:szCs w:val="22"/>
        </w:rPr>
        <w:t xml:space="preserve">Dichiaro di essere informato – ai sensi e per gli effetti di cui all'articolo 1 e seguenti del </w:t>
      </w:r>
      <w:r>
        <w:rPr>
          <w:sz w:val="22"/>
          <w:szCs w:val="22"/>
        </w:rPr>
        <w:t>D</w:t>
      </w:r>
      <w:r w:rsidRPr="00FD24AA">
        <w:rPr>
          <w:sz w:val="22"/>
          <w:szCs w:val="22"/>
        </w:rPr>
        <w:t>ecreto</w:t>
      </w:r>
      <w:r>
        <w:rPr>
          <w:sz w:val="22"/>
          <w:szCs w:val="22"/>
        </w:rPr>
        <w:t xml:space="preserve"> L</w:t>
      </w:r>
      <w:r w:rsidRPr="00FD24AA">
        <w:rPr>
          <w:sz w:val="22"/>
          <w:szCs w:val="22"/>
        </w:rPr>
        <w:t>egislativo n. 196/2003 e dell’articolo 13 del Regolamento UE n. 2016/679 – che i dati personali</w:t>
      </w:r>
      <w:r>
        <w:rPr>
          <w:sz w:val="22"/>
          <w:szCs w:val="22"/>
        </w:rPr>
        <w:t xml:space="preserve"> </w:t>
      </w:r>
      <w:r w:rsidRPr="00FD24AA">
        <w:rPr>
          <w:sz w:val="22"/>
          <w:szCs w:val="22"/>
        </w:rPr>
        <w:t>raccolti saranno trattati, anche con strumenti informatici, esclusivamente nell'ambito del procedimento</w:t>
      </w:r>
      <w:r>
        <w:rPr>
          <w:sz w:val="22"/>
          <w:szCs w:val="22"/>
        </w:rPr>
        <w:t xml:space="preserve"> </w:t>
      </w:r>
      <w:r w:rsidRPr="00FD24AA">
        <w:rPr>
          <w:sz w:val="22"/>
          <w:szCs w:val="22"/>
        </w:rPr>
        <w:t>per il quale la presente dichiarazione viene resa.</w:t>
      </w:r>
    </w:p>
    <w:p w14:paraId="66756E29" w14:textId="77777777" w:rsidR="00BC24E4" w:rsidRPr="00671E13" w:rsidRDefault="00BC24E4" w:rsidP="00BC24E4">
      <w:pPr>
        <w:autoSpaceDE w:val="0"/>
        <w:autoSpaceDN w:val="0"/>
        <w:adjustRightInd w:val="0"/>
      </w:pPr>
    </w:p>
    <w:p w14:paraId="42100D3C" w14:textId="77777777" w:rsidR="00BC24E4" w:rsidRDefault="00BC24E4" w:rsidP="00BC24E4">
      <w:pPr>
        <w:autoSpaceDE w:val="0"/>
        <w:autoSpaceDN w:val="0"/>
        <w:adjustRightInd w:val="0"/>
        <w:rPr>
          <w:sz w:val="24"/>
          <w:szCs w:val="24"/>
        </w:rPr>
      </w:pPr>
    </w:p>
    <w:p w14:paraId="7CD897AD" w14:textId="77777777" w:rsidR="00BC24E4" w:rsidRPr="00671E13" w:rsidRDefault="00BC24E4" w:rsidP="00BC24E4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  <w:r w:rsidRPr="00671E13">
        <w:rPr>
          <w:sz w:val="24"/>
          <w:szCs w:val="24"/>
        </w:rPr>
        <w:t>data ..................................</w:t>
      </w:r>
    </w:p>
    <w:p w14:paraId="1C3FC2BC" w14:textId="77777777" w:rsidR="00BC24E4" w:rsidRPr="00671E13" w:rsidRDefault="00BC24E4" w:rsidP="00BC24E4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  <w:r w:rsidRPr="00671E13">
        <w:rPr>
          <w:sz w:val="24"/>
          <w:szCs w:val="24"/>
        </w:rPr>
        <w:t>firma</w:t>
      </w:r>
      <w:r>
        <w:rPr>
          <w:sz w:val="24"/>
          <w:szCs w:val="24"/>
        </w:rPr>
        <w:t xml:space="preserve"> …………………………</w:t>
      </w:r>
      <w:r w:rsidRPr="00671E13">
        <w:rPr>
          <w:sz w:val="24"/>
          <w:szCs w:val="24"/>
        </w:rPr>
        <w:t>..............................................(*)</w:t>
      </w:r>
    </w:p>
    <w:p w14:paraId="551E5593" w14:textId="77777777" w:rsidR="00BC24E4" w:rsidRDefault="00BC24E4" w:rsidP="00BC24E4"/>
    <w:p w14:paraId="07C5D9D9" w14:textId="77777777" w:rsidR="00BC24E4" w:rsidRPr="003F19DA" w:rsidRDefault="00BC24E4" w:rsidP="00BC24E4">
      <w:pPr>
        <w:rPr>
          <w:rFonts w:ascii="Calibri" w:hAnsi="Calibri"/>
          <w:sz w:val="22"/>
          <w:szCs w:val="22"/>
        </w:rPr>
      </w:pPr>
      <w:r w:rsidRPr="00671E13">
        <w:t>(*) se la firma non è apposta in presenza dell’impiegato addetto, allegare fotocopia di un documento di identità.</w:t>
      </w:r>
    </w:p>
    <w:p w14:paraId="4C430D75" w14:textId="77777777" w:rsidR="00BC24E4" w:rsidRPr="00B84383" w:rsidRDefault="00BC24E4" w:rsidP="00BC24E4">
      <w:pPr>
        <w:ind w:left="283" w:right="283" w:hanging="283"/>
        <w:jc w:val="both"/>
        <w:rPr>
          <w:sz w:val="22"/>
          <w:szCs w:val="22"/>
        </w:rPr>
      </w:pPr>
    </w:p>
    <w:p w14:paraId="4368211D" w14:textId="77777777" w:rsidR="002B788A" w:rsidRPr="008864E0" w:rsidRDefault="002B788A" w:rsidP="008864E0">
      <w:pPr>
        <w:rPr>
          <w:szCs w:val="22"/>
        </w:rPr>
      </w:pPr>
    </w:p>
    <w:sectPr w:rsidR="002B788A" w:rsidRPr="008864E0" w:rsidSect="002F62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0544" w14:textId="77777777" w:rsidR="00783AF4" w:rsidRDefault="00783AF4">
      <w:r>
        <w:separator/>
      </w:r>
    </w:p>
  </w:endnote>
  <w:endnote w:type="continuationSeparator" w:id="0">
    <w:p w14:paraId="59A196DA" w14:textId="77777777" w:rsidR="00783AF4" w:rsidRDefault="0078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2CFE" w14:textId="77777777" w:rsidR="00B11AD1" w:rsidRDefault="00B11AD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FA097A" w14:textId="77777777" w:rsidR="00B11AD1" w:rsidRDefault="00B11AD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DF30" w14:textId="77777777" w:rsidR="00856E9D" w:rsidRDefault="00856E9D" w:rsidP="00856E9D">
    <w:pPr>
      <w:pStyle w:val="Pidipagina"/>
      <w:framePr w:wrap="around" w:vAnchor="text" w:hAnchor="margin" w:xAlign="right" w:y="1"/>
      <w:rPr>
        <w:rStyle w:val="Numeropagina"/>
      </w:rPr>
    </w:pP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699"/>
    </w:tblGrid>
    <w:tr w:rsidR="008C7C0F" w14:paraId="708D4618" w14:textId="77777777">
      <w:trPr>
        <w:trHeight w:val="413"/>
      </w:trPr>
      <w:tc>
        <w:tcPr>
          <w:tcW w:w="9887" w:type="dxa"/>
        </w:tcPr>
        <w:p w14:paraId="1876019E" w14:textId="77777777" w:rsidR="0034734A" w:rsidRDefault="008C7C0F">
          <w:pPr>
            <w:jc w:val="center"/>
            <w:rPr>
              <w:rFonts w:ascii="Bookman Old Style" w:hAnsi="Bookman Old Style"/>
              <w:i/>
              <w:iCs/>
              <w:sz w:val="14"/>
              <w:szCs w:val="14"/>
            </w:rPr>
          </w:pPr>
          <w:r>
            <w:rPr>
              <w:rFonts w:ascii="Bookman Old Style" w:hAnsi="Bookman Old Style"/>
              <w:i/>
              <w:iCs/>
              <w:sz w:val="14"/>
              <w:szCs w:val="14"/>
            </w:rPr>
            <w:t xml:space="preserve">E-mail: </w:t>
          </w:r>
          <w:hyperlink r:id="rId1" w:history="1">
            <w:r>
              <w:rPr>
                <w:rStyle w:val="Collegamentoipertestuale"/>
                <w:rFonts w:ascii="Bookman Old Style" w:hAnsi="Bookman Old Style"/>
                <w:i/>
                <w:iCs/>
                <w:sz w:val="14"/>
                <w:szCs w:val="14"/>
              </w:rPr>
              <w:t>laigueglia@comune.laigueglia.sv.it</w:t>
            </w:r>
          </w:hyperlink>
          <w:r w:rsidR="0034734A">
            <w:rPr>
              <w:rFonts w:ascii="Bookman Old Style" w:hAnsi="Bookman Old Style"/>
              <w:i/>
              <w:iCs/>
              <w:sz w:val="14"/>
              <w:szCs w:val="14"/>
            </w:rPr>
            <w:t xml:space="preserve"> </w:t>
          </w:r>
          <w:r>
            <w:rPr>
              <w:rFonts w:ascii="Bookman Old Style" w:hAnsi="Bookman Old Style"/>
              <w:i/>
              <w:iCs/>
              <w:sz w:val="14"/>
              <w:szCs w:val="14"/>
            </w:rPr>
            <w:t xml:space="preserve">Pec: </w:t>
          </w:r>
          <w:hyperlink r:id="rId2" w:history="1">
            <w:r>
              <w:rPr>
                <w:rStyle w:val="Collegamentoipertestuale"/>
                <w:rFonts w:ascii="Bookman Old Style" w:hAnsi="Bookman Old Style"/>
                <w:i/>
                <w:iCs/>
                <w:sz w:val="14"/>
                <w:szCs w:val="14"/>
              </w:rPr>
              <w:t>protocollo@postacertificata.comune.laigueglia.sv.it</w:t>
            </w:r>
          </w:hyperlink>
        </w:p>
        <w:p w14:paraId="0228C153" w14:textId="77777777" w:rsidR="008C7C0F" w:rsidRDefault="008C7C0F">
          <w:pPr>
            <w:jc w:val="center"/>
            <w:rPr>
              <w:rFonts w:ascii="Bookman Old Style" w:hAnsi="Bookman Old Style"/>
              <w:i/>
              <w:iCs/>
              <w:sz w:val="14"/>
              <w:szCs w:val="14"/>
            </w:rPr>
          </w:pPr>
          <w:r>
            <w:rPr>
              <w:rFonts w:ascii="Bookman Old Style" w:hAnsi="Bookman Old Style"/>
              <w:i/>
              <w:iCs/>
              <w:sz w:val="14"/>
              <w:szCs w:val="14"/>
            </w:rPr>
            <w:t>sito Internet</w:t>
          </w:r>
          <w:r w:rsidR="0034734A">
            <w:rPr>
              <w:rFonts w:ascii="Bookman Old Style" w:hAnsi="Bookman Old Style"/>
              <w:i/>
              <w:iCs/>
              <w:sz w:val="14"/>
              <w:szCs w:val="14"/>
            </w:rPr>
            <w:t xml:space="preserve">: </w:t>
          </w:r>
          <w:hyperlink r:id="rId3" w:history="1">
            <w:r w:rsidR="00F12D91" w:rsidRPr="00D866FC">
              <w:rPr>
                <w:rStyle w:val="Collegamentoipertestuale"/>
                <w:rFonts w:ascii="Bookman Old Style" w:hAnsi="Bookman Old Style"/>
                <w:i/>
                <w:iCs/>
                <w:sz w:val="14"/>
                <w:szCs w:val="14"/>
              </w:rPr>
              <w:t>www.comune.laigueglia.sv.it</w:t>
            </w:r>
          </w:hyperlink>
          <w:r w:rsidR="0034734A">
            <w:rPr>
              <w:rFonts w:ascii="Bookman Old Style" w:hAnsi="Bookman Old Style"/>
              <w:i/>
              <w:iCs/>
              <w:sz w:val="14"/>
              <w:szCs w:val="14"/>
            </w:rPr>
            <w:t xml:space="preserve"> </w:t>
          </w:r>
        </w:p>
      </w:tc>
    </w:tr>
    <w:tr w:rsidR="0034734A" w14:paraId="4CA6714E" w14:textId="77777777">
      <w:tc>
        <w:tcPr>
          <w:tcW w:w="9887" w:type="dxa"/>
        </w:tcPr>
        <w:p w14:paraId="76C708B8" w14:textId="77777777" w:rsidR="0034734A" w:rsidRDefault="0034734A">
          <w:pPr>
            <w:pStyle w:val="Pidipagina"/>
            <w:ind w:right="360"/>
            <w:jc w:val="center"/>
            <w:rPr>
              <w:rFonts w:ascii="Bookman Old Style" w:hAnsi="Bookman Old Style"/>
              <w:sz w:val="14"/>
              <w:szCs w:val="14"/>
            </w:rPr>
          </w:pPr>
          <w:r>
            <w:rPr>
              <w:rFonts w:ascii="Bookman Old Style" w:hAnsi="Bookman Old Style"/>
              <w:i/>
              <w:iCs/>
              <w:sz w:val="14"/>
              <w:szCs w:val="14"/>
            </w:rPr>
            <w:t>P.IVA</w:t>
          </w:r>
          <w:r>
            <w:rPr>
              <w:rFonts w:ascii="Bookman Old Style" w:hAnsi="Bookman Old Style"/>
              <w:sz w:val="14"/>
              <w:szCs w:val="14"/>
            </w:rPr>
            <w:t xml:space="preserve"> </w:t>
          </w:r>
          <w:r>
            <w:rPr>
              <w:rFonts w:ascii="Bookman Old Style" w:hAnsi="Bookman Old Style"/>
              <w:b/>
              <w:bCs/>
              <w:sz w:val="14"/>
              <w:szCs w:val="14"/>
            </w:rPr>
            <w:t>00338430093</w:t>
          </w:r>
          <w:r>
            <w:rPr>
              <w:rFonts w:ascii="Bookman Old Style" w:hAnsi="Bookman Old Style"/>
              <w:sz w:val="14"/>
              <w:szCs w:val="14"/>
            </w:rPr>
            <w:t xml:space="preserve"> </w:t>
          </w:r>
          <w:r>
            <w:rPr>
              <w:rFonts w:ascii="Bookman Old Style" w:hAnsi="Bookman Old Style"/>
              <w:i/>
              <w:iCs/>
              <w:sz w:val="14"/>
              <w:szCs w:val="14"/>
            </w:rPr>
            <w:t>C.F.</w:t>
          </w:r>
          <w:r>
            <w:rPr>
              <w:rFonts w:ascii="Bookman Old Style" w:hAnsi="Bookman Old Style"/>
              <w:sz w:val="14"/>
              <w:szCs w:val="14"/>
            </w:rPr>
            <w:t xml:space="preserve"> </w:t>
          </w:r>
          <w:r>
            <w:rPr>
              <w:rFonts w:ascii="Bookman Old Style" w:hAnsi="Bookman Old Style"/>
              <w:b/>
              <w:bCs/>
              <w:sz w:val="14"/>
              <w:szCs w:val="14"/>
            </w:rPr>
            <w:t>81001590090</w:t>
          </w:r>
          <w:r>
            <w:rPr>
              <w:rFonts w:ascii="Bookman Old Style" w:hAnsi="Bookman Old Style"/>
              <w:sz w:val="14"/>
              <w:szCs w:val="14"/>
            </w:rPr>
            <w:t xml:space="preserve"> </w:t>
          </w:r>
          <w:r>
            <w:rPr>
              <w:rFonts w:ascii="Bookman Old Style" w:hAnsi="Bookman Old Style"/>
              <w:i/>
              <w:iCs/>
              <w:sz w:val="14"/>
              <w:szCs w:val="14"/>
            </w:rPr>
            <w:t>Codice univoco di fatturazione</w:t>
          </w:r>
          <w:r>
            <w:rPr>
              <w:rFonts w:ascii="Bookman Old Style" w:hAnsi="Bookman Old Style"/>
              <w:sz w:val="14"/>
              <w:szCs w:val="14"/>
            </w:rPr>
            <w:t xml:space="preserve"> </w:t>
          </w:r>
          <w:r>
            <w:rPr>
              <w:rFonts w:ascii="Bookman Old Style" w:hAnsi="Bookman Old Style" w:cs="Arial"/>
              <w:b/>
              <w:sz w:val="14"/>
              <w:szCs w:val="14"/>
            </w:rPr>
            <w:t xml:space="preserve">UFVAKD </w:t>
          </w:r>
          <w:r>
            <w:rPr>
              <w:rFonts w:ascii="Bookman Old Style" w:hAnsi="Bookman Old Style" w:cs="Arial"/>
              <w:bCs/>
              <w:i/>
              <w:iCs/>
              <w:sz w:val="14"/>
              <w:szCs w:val="14"/>
            </w:rPr>
            <w:t>Codice iPA</w:t>
          </w:r>
          <w:r>
            <w:rPr>
              <w:rFonts w:ascii="Bookman Old Style" w:hAnsi="Bookman Old Style" w:cs="Arial"/>
              <w:b/>
              <w:sz w:val="14"/>
              <w:szCs w:val="14"/>
            </w:rPr>
            <w:t xml:space="preserve"> c_e414</w:t>
          </w:r>
        </w:p>
      </w:tc>
    </w:tr>
  </w:tbl>
  <w:p w14:paraId="28559DEC" w14:textId="77777777" w:rsidR="00856E9D" w:rsidRPr="003078A1" w:rsidRDefault="00856E9D" w:rsidP="008C7C0F">
    <w:pPr>
      <w:pStyle w:val="Pidipagina"/>
      <w:ind w:right="360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6C85" w14:textId="77777777" w:rsidR="00F12D91" w:rsidRDefault="00F12D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B26B0" w14:textId="77777777" w:rsidR="00783AF4" w:rsidRDefault="00783AF4">
      <w:r>
        <w:separator/>
      </w:r>
    </w:p>
  </w:footnote>
  <w:footnote w:type="continuationSeparator" w:id="0">
    <w:p w14:paraId="240EA3EF" w14:textId="77777777" w:rsidR="00783AF4" w:rsidRDefault="0078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308" w14:textId="77777777" w:rsidR="00F12D91" w:rsidRDefault="00F12D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F333E" w14:textId="00D9B443" w:rsidR="003C5D3A" w:rsidRDefault="000F376D" w:rsidP="003C5D3A">
    <w:pPr>
      <w:pStyle w:val="NormaleWeb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40198C" wp14:editId="19F255FE">
              <wp:simplePos x="0" y="0"/>
              <wp:positionH relativeFrom="column">
                <wp:posOffset>-648970</wp:posOffset>
              </wp:positionH>
              <wp:positionV relativeFrom="paragraph">
                <wp:posOffset>-243840</wp:posOffset>
              </wp:positionV>
              <wp:extent cx="7467600" cy="1182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0" cy="1182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2FAC5" w14:textId="77777777" w:rsidR="00B11AD1" w:rsidRPr="00390F3C" w:rsidRDefault="00B11AD1" w:rsidP="008C7C0F">
                          <w:pPr>
                            <w:pStyle w:val="Titolo2"/>
                            <w:rPr>
                              <w:rFonts w:ascii="Bookman Old Style" w:hAnsi="Bookman Old Style"/>
                              <w:szCs w:val="40"/>
                            </w:rPr>
                          </w:pPr>
                          <w:r w:rsidRPr="00390F3C">
                            <w:rPr>
                              <w:rFonts w:ascii="Bookman Old Style" w:hAnsi="Bookman Old Style"/>
                              <w:szCs w:val="40"/>
                            </w:rPr>
                            <w:t>COMUNE DI</w:t>
                          </w:r>
                          <w:r w:rsidR="008C00E3" w:rsidRPr="00390F3C">
                            <w:rPr>
                              <w:rFonts w:ascii="Bookman Old Style" w:hAnsi="Bookman Old Style"/>
                              <w:szCs w:val="40"/>
                            </w:rPr>
                            <w:t xml:space="preserve"> </w:t>
                          </w:r>
                          <w:r w:rsidRPr="00390F3C">
                            <w:rPr>
                              <w:rFonts w:ascii="Bookman Old Style" w:hAnsi="Bookman Old Style"/>
                              <w:szCs w:val="40"/>
                            </w:rPr>
                            <w:t>LAIGUEGLIA</w:t>
                          </w:r>
                        </w:p>
                        <w:p w14:paraId="1E2B3035" w14:textId="77777777" w:rsidR="00390F3C" w:rsidRDefault="00390F3C" w:rsidP="008C7C0F">
                          <w:pPr>
                            <w:jc w:val="center"/>
                            <w:rPr>
                              <w:rFonts w:ascii="Bookman Old Style" w:hAnsi="Bookman Old Style"/>
                            </w:rPr>
                          </w:pPr>
                        </w:p>
                        <w:p w14:paraId="79E53685" w14:textId="77777777" w:rsidR="008C7C0F" w:rsidRPr="0034734A" w:rsidRDefault="008C7C0F" w:rsidP="008C7C0F">
                          <w:pPr>
                            <w:jc w:val="center"/>
                            <w:rPr>
                              <w:rFonts w:ascii="Bookman Old Style" w:hAnsi="Bookman Old Style"/>
                            </w:rPr>
                          </w:pPr>
                          <w:r w:rsidRPr="0034734A">
                            <w:rPr>
                              <w:rFonts w:ascii="Bookman Old Style" w:hAnsi="Bookman Old Style"/>
                            </w:rPr>
                            <w:t>PROVINCIA DI SAVONA</w:t>
                          </w:r>
                        </w:p>
                        <w:p w14:paraId="69698147" w14:textId="77777777" w:rsidR="008C7C0F" w:rsidRPr="0034734A" w:rsidRDefault="00B11AD1" w:rsidP="008C7C0F">
                          <w:pPr>
                            <w:jc w:val="center"/>
                            <w:rPr>
                              <w:rFonts w:ascii="Bookman Old Style" w:hAnsi="Bookman Old Style"/>
                            </w:rPr>
                          </w:pPr>
                          <w:r w:rsidRPr="0034734A">
                            <w:rPr>
                              <w:rFonts w:ascii="Bookman Old Style" w:hAnsi="Bookman Old Style"/>
                            </w:rPr>
                            <w:t>Via G</w:t>
                          </w:r>
                          <w:r w:rsidR="008C7C0F" w:rsidRPr="0034734A">
                            <w:rPr>
                              <w:rFonts w:ascii="Bookman Old Style" w:hAnsi="Bookman Old Style"/>
                            </w:rPr>
                            <w:t>enova</w:t>
                          </w:r>
                          <w:r w:rsidRPr="0034734A">
                            <w:rPr>
                              <w:rFonts w:ascii="Bookman Old Style" w:hAnsi="Bookman Old Style"/>
                            </w:rPr>
                            <w:t xml:space="preserve"> n.2 – CAP 17053 – </w:t>
                          </w:r>
                        </w:p>
                        <w:p w14:paraId="0F916F77" w14:textId="77777777" w:rsidR="00B0716E" w:rsidRPr="0034734A" w:rsidRDefault="00B11AD1" w:rsidP="008C7C0F">
                          <w:pPr>
                            <w:jc w:val="center"/>
                            <w:rPr>
                              <w:rFonts w:ascii="Bookman Old Style" w:hAnsi="Bookman Old Style"/>
                            </w:rPr>
                          </w:pPr>
                          <w:r w:rsidRPr="0034734A">
                            <w:rPr>
                              <w:rFonts w:ascii="Bookman Old Style" w:hAnsi="Bookman Old Style"/>
                            </w:rPr>
                            <w:t>tel.0182/69111</w:t>
                          </w:r>
                        </w:p>
                        <w:p w14:paraId="596DE692" w14:textId="77777777" w:rsidR="008C7C0F" w:rsidRPr="008C7C0F" w:rsidRDefault="008C7C0F" w:rsidP="008C7C0F">
                          <w:pPr>
                            <w:jc w:val="center"/>
                            <w:rPr>
                              <w:rFonts w:ascii="Copperplate Gothic Light" w:hAnsi="Copperplate Gothic Light"/>
                            </w:rPr>
                          </w:pPr>
                          <w:r>
                            <w:rPr>
                              <w:rFonts w:ascii="Copperplate Gothic Light" w:hAnsi="Copperplate Gothic Light"/>
                            </w:rPr>
                            <w:t>____________________________________________________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01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1.1pt;margin-top:-19.2pt;width:588pt;height:9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" stroked="f">
              <v:textbox>
                <w:txbxContent>
                  <w:p w14:paraId="2712FAC5" w14:textId="77777777" w:rsidR="00B11AD1" w:rsidRPr="00390F3C" w:rsidRDefault="00B11AD1" w:rsidP="008C7C0F">
                    <w:pPr>
                      <w:pStyle w:val="Titolo2"/>
                      <w:rPr>
                        <w:rFonts w:ascii="Bookman Old Style" w:hAnsi="Bookman Old Style"/>
                        <w:szCs w:val="40"/>
                      </w:rPr>
                    </w:pPr>
                    <w:r w:rsidRPr="00390F3C">
                      <w:rPr>
                        <w:rFonts w:ascii="Bookman Old Style" w:hAnsi="Bookman Old Style"/>
                        <w:szCs w:val="40"/>
                      </w:rPr>
                      <w:t>COMUNE DI</w:t>
                    </w:r>
                    <w:r w:rsidR="008C00E3" w:rsidRPr="00390F3C">
                      <w:rPr>
                        <w:rFonts w:ascii="Bookman Old Style" w:hAnsi="Bookman Old Style"/>
                        <w:szCs w:val="40"/>
                      </w:rPr>
                      <w:t xml:space="preserve"> </w:t>
                    </w:r>
                    <w:r w:rsidRPr="00390F3C">
                      <w:rPr>
                        <w:rFonts w:ascii="Bookman Old Style" w:hAnsi="Bookman Old Style"/>
                        <w:szCs w:val="40"/>
                      </w:rPr>
                      <w:t>LAIGUEGLIA</w:t>
                    </w:r>
                  </w:p>
                  <w:p w14:paraId="1E2B3035" w14:textId="77777777" w:rsidR="00390F3C" w:rsidRDefault="00390F3C" w:rsidP="008C7C0F">
                    <w:pPr>
                      <w:jc w:val="center"/>
                      <w:rPr>
                        <w:rFonts w:ascii="Bookman Old Style" w:hAnsi="Bookman Old Style"/>
                      </w:rPr>
                    </w:pPr>
                  </w:p>
                  <w:p w14:paraId="79E53685" w14:textId="77777777" w:rsidR="008C7C0F" w:rsidRPr="0034734A" w:rsidRDefault="008C7C0F" w:rsidP="008C7C0F">
                    <w:pPr>
                      <w:jc w:val="center"/>
                      <w:rPr>
                        <w:rFonts w:ascii="Bookman Old Style" w:hAnsi="Bookman Old Style"/>
                      </w:rPr>
                    </w:pPr>
                    <w:r w:rsidRPr="0034734A">
                      <w:rPr>
                        <w:rFonts w:ascii="Bookman Old Style" w:hAnsi="Bookman Old Style"/>
                      </w:rPr>
                      <w:t>PROVINCIA DI SAVONA</w:t>
                    </w:r>
                  </w:p>
                  <w:p w14:paraId="69698147" w14:textId="77777777" w:rsidR="008C7C0F" w:rsidRPr="0034734A" w:rsidRDefault="00B11AD1" w:rsidP="008C7C0F">
                    <w:pPr>
                      <w:jc w:val="center"/>
                      <w:rPr>
                        <w:rFonts w:ascii="Bookman Old Style" w:hAnsi="Bookman Old Style"/>
                      </w:rPr>
                    </w:pPr>
                    <w:r w:rsidRPr="0034734A">
                      <w:rPr>
                        <w:rFonts w:ascii="Bookman Old Style" w:hAnsi="Bookman Old Style"/>
                      </w:rPr>
                      <w:t>Via G</w:t>
                    </w:r>
                    <w:r w:rsidR="008C7C0F" w:rsidRPr="0034734A">
                      <w:rPr>
                        <w:rFonts w:ascii="Bookman Old Style" w:hAnsi="Bookman Old Style"/>
                      </w:rPr>
                      <w:t>enova</w:t>
                    </w:r>
                    <w:r w:rsidRPr="0034734A">
                      <w:rPr>
                        <w:rFonts w:ascii="Bookman Old Style" w:hAnsi="Bookman Old Style"/>
                      </w:rPr>
                      <w:t xml:space="preserve"> n.2 – CAP 17053 – </w:t>
                    </w:r>
                  </w:p>
                  <w:p w14:paraId="0F916F77" w14:textId="77777777" w:rsidR="00B0716E" w:rsidRPr="0034734A" w:rsidRDefault="00B11AD1" w:rsidP="008C7C0F">
                    <w:pPr>
                      <w:jc w:val="center"/>
                      <w:rPr>
                        <w:rFonts w:ascii="Bookman Old Style" w:hAnsi="Bookman Old Style"/>
                      </w:rPr>
                    </w:pPr>
                    <w:r w:rsidRPr="0034734A">
                      <w:rPr>
                        <w:rFonts w:ascii="Bookman Old Style" w:hAnsi="Bookman Old Style"/>
                      </w:rPr>
                      <w:t>tel.0182/69111</w:t>
                    </w:r>
                  </w:p>
                  <w:p w14:paraId="596DE692" w14:textId="77777777" w:rsidR="008C7C0F" w:rsidRPr="008C7C0F" w:rsidRDefault="008C7C0F" w:rsidP="008C7C0F">
                    <w:pPr>
                      <w:jc w:val="center"/>
                      <w:rPr>
                        <w:rFonts w:ascii="Copperplate Gothic Light" w:hAnsi="Copperplate Gothic Light"/>
                      </w:rPr>
                    </w:pPr>
                    <w:r>
                      <w:rPr>
                        <w:rFonts w:ascii="Copperplate Gothic Light" w:hAnsi="Copperplate Gothic Light"/>
                      </w:rPr>
                      <w:t>____________________________________________________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5E20DC6F" wp14:editId="4D1206EF">
          <wp:simplePos x="0" y="0"/>
          <wp:positionH relativeFrom="column">
            <wp:posOffset>5061585</wp:posOffset>
          </wp:positionH>
          <wp:positionV relativeFrom="paragraph">
            <wp:posOffset>-243840</wp:posOffset>
          </wp:positionV>
          <wp:extent cx="614045" cy="112776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DB58097" wp14:editId="6AC073A2">
          <wp:simplePos x="0" y="0"/>
          <wp:positionH relativeFrom="margin">
            <wp:posOffset>249555</wp:posOffset>
          </wp:positionH>
          <wp:positionV relativeFrom="margin">
            <wp:posOffset>-1348105</wp:posOffset>
          </wp:positionV>
          <wp:extent cx="1120140" cy="1120140"/>
          <wp:effectExtent l="0" t="0" r="0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8D793C" w14:textId="77777777" w:rsidR="00B0716E" w:rsidRDefault="00B0716E">
    <w:pPr>
      <w:pStyle w:val="Intestazione"/>
    </w:pPr>
  </w:p>
  <w:p w14:paraId="3970D6FA" w14:textId="77777777" w:rsidR="008C00E3" w:rsidRDefault="008C00E3" w:rsidP="008C00E3">
    <w:pPr>
      <w:ind w:right="25"/>
    </w:pPr>
  </w:p>
  <w:p w14:paraId="38F4090A" w14:textId="77777777" w:rsidR="008C00E3" w:rsidRDefault="008C00E3" w:rsidP="008C00E3">
    <w:r>
      <w:tab/>
    </w:r>
    <w:r>
      <w:tab/>
    </w:r>
    <w:r>
      <w:rPr>
        <w:noProof/>
      </w:rPr>
      <w:tab/>
    </w:r>
  </w:p>
  <w:p w14:paraId="050BA4C5" w14:textId="77777777" w:rsidR="008C00E3" w:rsidRDefault="00566E29" w:rsidP="00566E29">
    <w:pPr>
      <w:tabs>
        <w:tab w:val="left" w:pos="7992"/>
      </w:tabs>
    </w:pPr>
    <w:r>
      <w:tab/>
    </w:r>
  </w:p>
  <w:p w14:paraId="2ABCCEC4" w14:textId="77777777" w:rsidR="00B11AD1" w:rsidRDefault="00B11AD1" w:rsidP="00B0716E">
    <w:pPr>
      <w:pStyle w:val="Intestazione"/>
      <w:tabs>
        <w:tab w:val="left" w:pos="836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B25E" w14:textId="77777777" w:rsidR="00F12D91" w:rsidRDefault="00F12D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39F1"/>
    <w:multiLevelType w:val="hybridMultilevel"/>
    <w:tmpl w:val="5B88D1F2"/>
    <w:lvl w:ilvl="0" w:tplc="EDAC7916">
      <w:start w:val="5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color w:val="000000"/>
      </w:rPr>
    </w:lvl>
    <w:lvl w:ilvl="1" w:tplc="D138FF7A">
      <w:start w:val="1"/>
      <w:numFmt w:val="decimal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71A4240"/>
    <w:multiLevelType w:val="hybridMultilevel"/>
    <w:tmpl w:val="A3C0A08C"/>
    <w:lvl w:ilvl="0" w:tplc="3B80F25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856A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FAE5CD2"/>
    <w:multiLevelType w:val="hybridMultilevel"/>
    <w:tmpl w:val="3796D69A"/>
    <w:lvl w:ilvl="0" w:tplc="B1CA444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E6276"/>
    <w:multiLevelType w:val="hybridMultilevel"/>
    <w:tmpl w:val="5F5E0960"/>
    <w:lvl w:ilvl="0" w:tplc="4E96417A">
      <w:start w:val="19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C274C4"/>
    <w:multiLevelType w:val="hybridMultilevel"/>
    <w:tmpl w:val="E2906A48"/>
    <w:lvl w:ilvl="0" w:tplc="348E7C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D1683B"/>
    <w:multiLevelType w:val="hybridMultilevel"/>
    <w:tmpl w:val="92928FAE"/>
    <w:lvl w:ilvl="0" w:tplc="A336DE10">
      <w:start w:val="2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5C3B0D3A"/>
    <w:multiLevelType w:val="hybridMultilevel"/>
    <w:tmpl w:val="51E07268"/>
    <w:lvl w:ilvl="0" w:tplc="8F7AA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7733A"/>
    <w:multiLevelType w:val="hybridMultilevel"/>
    <w:tmpl w:val="B1F0B2AC"/>
    <w:lvl w:ilvl="0" w:tplc="1554B8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9B"/>
    <w:rsid w:val="00026E74"/>
    <w:rsid w:val="00041645"/>
    <w:rsid w:val="000559BD"/>
    <w:rsid w:val="000640A6"/>
    <w:rsid w:val="0008038E"/>
    <w:rsid w:val="0008152A"/>
    <w:rsid w:val="000A0956"/>
    <w:rsid w:val="000A357F"/>
    <w:rsid w:val="000A6748"/>
    <w:rsid w:val="000D484E"/>
    <w:rsid w:val="000D6FA4"/>
    <w:rsid w:val="000F376D"/>
    <w:rsid w:val="00116E26"/>
    <w:rsid w:val="0014428A"/>
    <w:rsid w:val="001507F1"/>
    <w:rsid w:val="001509D2"/>
    <w:rsid w:val="00194A52"/>
    <w:rsid w:val="001E2D60"/>
    <w:rsid w:val="00203611"/>
    <w:rsid w:val="00237981"/>
    <w:rsid w:val="00250394"/>
    <w:rsid w:val="0028278D"/>
    <w:rsid w:val="0029336B"/>
    <w:rsid w:val="002B00B2"/>
    <w:rsid w:val="002B788A"/>
    <w:rsid w:val="002C2778"/>
    <w:rsid w:val="002C2F1D"/>
    <w:rsid w:val="002D0A0B"/>
    <w:rsid w:val="002D11EF"/>
    <w:rsid w:val="002D713C"/>
    <w:rsid w:val="002F62F6"/>
    <w:rsid w:val="003078A1"/>
    <w:rsid w:val="00312EFF"/>
    <w:rsid w:val="0033059B"/>
    <w:rsid w:val="0034734A"/>
    <w:rsid w:val="00373D44"/>
    <w:rsid w:val="00390F3C"/>
    <w:rsid w:val="003A1C5B"/>
    <w:rsid w:val="003C5D3A"/>
    <w:rsid w:val="003D5C19"/>
    <w:rsid w:val="003E33F5"/>
    <w:rsid w:val="003E6378"/>
    <w:rsid w:val="003F0648"/>
    <w:rsid w:val="003F4383"/>
    <w:rsid w:val="0040172B"/>
    <w:rsid w:val="00403A15"/>
    <w:rsid w:val="00404849"/>
    <w:rsid w:val="004156FA"/>
    <w:rsid w:val="004270F3"/>
    <w:rsid w:val="004458E5"/>
    <w:rsid w:val="00450FCC"/>
    <w:rsid w:val="0047242E"/>
    <w:rsid w:val="0049292B"/>
    <w:rsid w:val="004A2874"/>
    <w:rsid w:val="004D4BA9"/>
    <w:rsid w:val="004D5872"/>
    <w:rsid w:val="0053308E"/>
    <w:rsid w:val="00547346"/>
    <w:rsid w:val="00566E29"/>
    <w:rsid w:val="00570D47"/>
    <w:rsid w:val="00572590"/>
    <w:rsid w:val="00572E31"/>
    <w:rsid w:val="005A4EF7"/>
    <w:rsid w:val="005A63C3"/>
    <w:rsid w:val="005A646F"/>
    <w:rsid w:val="005B5329"/>
    <w:rsid w:val="005E4DCC"/>
    <w:rsid w:val="005F0DCF"/>
    <w:rsid w:val="005F5A2B"/>
    <w:rsid w:val="0063201C"/>
    <w:rsid w:val="00636179"/>
    <w:rsid w:val="00637A73"/>
    <w:rsid w:val="00651428"/>
    <w:rsid w:val="007011CE"/>
    <w:rsid w:val="00703F01"/>
    <w:rsid w:val="00705995"/>
    <w:rsid w:val="007100EE"/>
    <w:rsid w:val="00753D08"/>
    <w:rsid w:val="00756AD3"/>
    <w:rsid w:val="00780FD2"/>
    <w:rsid w:val="00783AF4"/>
    <w:rsid w:val="007E283A"/>
    <w:rsid w:val="007F7674"/>
    <w:rsid w:val="008062AD"/>
    <w:rsid w:val="00811A8D"/>
    <w:rsid w:val="00825627"/>
    <w:rsid w:val="0083023E"/>
    <w:rsid w:val="00844525"/>
    <w:rsid w:val="00856E9D"/>
    <w:rsid w:val="0087230F"/>
    <w:rsid w:val="008819BA"/>
    <w:rsid w:val="00886119"/>
    <w:rsid w:val="008864E0"/>
    <w:rsid w:val="00890D94"/>
    <w:rsid w:val="0089381E"/>
    <w:rsid w:val="00896E2A"/>
    <w:rsid w:val="008B777E"/>
    <w:rsid w:val="008C00E3"/>
    <w:rsid w:val="008C13BE"/>
    <w:rsid w:val="008C6D55"/>
    <w:rsid w:val="008C7C0F"/>
    <w:rsid w:val="008F585A"/>
    <w:rsid w:val="009262B4"/>
    <w:rsid w:val="00953D92"/>
    <w:rsid w:val="009761E4"/>
    <w:rsid w:val="009815EF"/>
    <w:rsid w:val="009C3C5D"/>
    <w:rsid w:val="009E3744"/>
    <w:rsid w:val="009E54BE"/>
    <w:rsid w:val="009E550A"/>
    <w:rsid w:val="00A143D6"/>
    <w:rsid w:val="00A279BD"/>
    <w:rsid w:val="00A32B4D"/>
    <w:rsid w:val="00A57A8A"/>
    <w:rsid w:val="00A66605"/>
    <w:rsid w:val="00A672A6"/>
    <w:rsid w:val="00A8007D"/>
    <w:rsid w:val="00A96237"/>
    <w:rsid w:val="00B045AA"/>
    <w:rsid w:val="00B0716E"/>
    <w:rsid w:val="00B0781A"/>
    <w:rsid w:val="00B11AD1"/>
    <w:rsid w:val="00B258F9"/>
    <w:rsid w:val="00B26D11"/>
    <w:rsid w:val="00B342CB"/>
    <w:rsid w:val="00B35A30"/>
    <w:rsid w:val="00B425D1"/>
    <w:rsid w:val="00B622D3"/>
    <w:rsid w:val="00B64C0C"/>
    <w:rsid w:val="00BB5E6C"/>
    <w:rsid w:val="00BC24E4"/>
    <w:rsid w:val="00BC3B8B"/>
    <w:rsid w:val="00BD3207"/>
    <w:rsid w:val="00BE1E67"/>
    <w:rsid w:val="00BF3A3F"/>
    <w:rsid w:val="00C4389A"/>
    <w:rsid w:val="00C56CFD"/>
    <w:rsid w:val="00C71C07"/>
    <w:rsid w:val="00C74D82"/>
    <w:rsid w:val="00C8260A"/>
    <w:rsid w:val="00C84FAD"/>
    <w:rsid w:val="00C87552"/>
    <w:rsid w:val="00C9339A"/>
    <w:rsid w:val="00CB60F5"/>
    <w:rsid w:val="00CE408B"/>
    <w:rsid w:val="00CF3F41"/>
    <w:rsid w:val="00CF74E8"/>
    <w:rsid w:val="00D350C2"/>
    <w:rsid w:val="00D45B73"/>
    <w:rsid w:val="00D7058E"/>
    <w:rsid w:val="00D7389A"/>
    <w:rsid w:val="00D739DB"/>
    <w:rsid w:val="00D94C70"/>
    <w:rsid w:val="00DB616E"/>
    <w:rsid w:val="00DB7CF0"/>
    <w:rsid w:val="00DC1568"/>
    <w:rsid w:val="00DE59F1"/>
    <w:rsid w:val="00DF2732"/>
    <w:rsid w:val="00DF2854"/>
    <w:rsid w:val="00E17517"/>
    <w:rsid w:val="00E2521F"/>
    <w:rsid w:val="00E308FF"/>
    <w:rsid w:val="00E56D69"/>
    <w:rsid w:val="00E6361D"/>
    <w:rsid w:val="00E84496"/>
    <w:rsid w:val="00E900AF"/>
    <w:rsid w:val="00ED3DDF"/>
    <w:rsid w:val="00ED414B"/>
    <w:rsid w:val="00F12D91"/>
    <w:rsid w:val="00F21B73"/>
    <w:rsid w:val="00F37400"/>
    <w:rsid w:val="00F64BEC"/>
    <w:rsid w:val="00FA29BE"/>
    <w:rsid w:val="00FB1D69"/>
    <w:rsid w:val="00FD016E"/>
    <w:rsid w:val="00FD269D"/>
    <w:rsid w:val="00FF429F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0A47CF8"/>
  <w15:chartTrackingRefBased/>
  <w15:docId w15:val="{16A1102D-4200-4CB5-8699-3C2C4A91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708" w:firstLine="708"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Stile1">
    <w:name w:val="Stile1"/>
    <w:basedOn w:val="Normale"/>
    <w:rPr>
      <w:rFonts w:ascii="Arial" w:hAnsi="Arial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estointerno">
    <w:name w:val="Testo interno"/>
    <w:basedOn w:val="Normale"/>
    <w:pPr>
      <w:widowControl w:val="0"/>
      <w:tabs>
        <w:tab w:val="left" w:pos="1688"/>
      </w:tabs>
      <w:spacing w:before="60" w:after="160"/>
      <w:jc w:val="both"/>
    </w:pPr>
    <w:rPr>
      <w:rFonts w:ascii="Times" w:hAnsi="Times"/>
      <w:sz w:val="24"/>
    </w:rPr>
  </w:style>
  <w:style w:type="table" w:styleId="Grigliatabella">
    <w:name w:val="Table Grid"/>
    <w:basedOn w:val="Tabellanormale"/>
    <w:rsid w:val="0085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rsid w:val="00F64BEC"/>
    <w:pPr>
      <w:tabs>
        <w:tab w:val="left" w:pos="646"/>
        <w:tab w:val="left" w:pos="1133"/>
        <w:tab w:val="left" w:pos="2851"/>
        <w:tab w:val="left" w:pos="5727"/>
      </w:tabs>
      <w:jc w:val="center"/>
    </w:pPr>
    <w:rPr>
      <w:rFonts w:ascii="Bauhaus 93" w:hAnsi="Bauhaus 93"/>
      <w:color w:val="FF0000"/>
      <w:sz w:val="60"/>
      <w:szCs w:val="80"/>
    </w:rPr>
  </w:style>
  <w:style w:type="paragraph" w:styleId="Testofumetto">
    <w:name w:val="Balloon Text"/>
    <w:basedOn w:val="Normale"/>
    <w:semiHidden/>
    <w:rsid w:val="00C71C07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BB5E6C"/>
    <w:rPr>
      <w:b/>
      <w:bCs/>
    </w:rPr>
  </w:style>
  <w:style w:type="paragraph" w:styleId="NormaleWeb">
    <w:name w:val="Normal (Web)"/>
    <w:basedOn w:val="Normale"/>
    <w:uiPriority w:val="99"/>
    <w:unhideWhenUsed/>
    <w:rsid w:val="003C5D3A"/>
    <w:pPr>
      <w:spacing w:before="100" w:beforeAutospacing="1" w:after="100" w:afterAutospacing="1"/>
    </w:pPr>
    <w:rPr>
      <w:sz w:val="24"/>
      <w:szCs w:val="24"/>
    </w:rPr>
  </w:style>
  <w:style w:type="character" w:styleId="Menzionenonrisolta">
    <w:name w:val="Unresolved Mention"/>
    <w:uiPriority w:val="99"/>
    <w:semiHidden/>
    <w:unhideWhenUsed/>
    <w:rsid w:val="00572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laigueglia.sv.it" TargetMode="External"/><Relationship Id="rId2" Type="http://schemas.openxmlformats.org/officeDocument/2006/relationships/hyperlink" Target="mailto:protocollo@postacertificata.comune.laigueglia.sv.it" TargetMode="External"/><Relationship Id="rId1" Type="http://schemas.openxmlformats.org/officeDocument/2006/relationships/hyperlink" Target="mailto:laigueglia@comune.laigueglia.sv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U:\SETTORE%20AFFARI%20GENERALI\UFFICIO%20SEGRETERIA\LOGHI\Logo%20Comune%20di%20Laigueglia%20jpg_1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MODELLI\T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</Template>
  <TotalTime>76</TotalTime>
  <Pages>6</Pages>
  <Words>1736</Words>
  <Characters>11521</Characters>
  <Application>Microsoft Office Word</Application>
  <DocSecurity>0</DocSecurity>
  <Lines>96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Proponente</vt:lpstr>
    </vt:vector>
  </TitlesOfParts>
  <Company>-</Company>
  <LinksUpToDate>false</LinksUpToDate>
  <CharactersWithSpaces>13231</CharactersWithSpaces>
  <SharedDoc>false</SharedDoc>
  <HLinks>
    <vt:vector size="24" baseType="variant">
      <vt:variant>
        <vt:i4>2228320</vt:i4>
      </vt:variant>
      <vt:variant>
        <vt:i4>8</vt:i4>
      </vt:variant>
      <vt:variant>
        <vt:i4>0</vt:i4>
      </vt:variant>
      <vt:variant>
        <vt:i4>5</vt:i4>
      </vt:variant>
      <vt:variant>
        <vt:lpwstr>http://www.comune.laigueglia.sv.it/</vt:lpwstr>
      </vt:variant>
      <vt:variant>
        <vt:lpwstr/>
      </vt:variant>
      <vt:variant>
        <vt:i4>5374000</vt:i4>
      </vt:variant>
      <vt:variant>
        <vt:i4>5</vt:i4>
      </vt:variant>
      <vt:variant>
        <vt:i4>0</vt:i4>
      </vt:variant>
      <vt:variant>
        <vt:i4>5</vt:i4>
      </vt:variant>
      <vt:variant>
        <vt:lpwstr>mailto:protocollo@postacertificata.comune.laigueglia.sv.it</vt:lpwstr>
      </vt:variant>
      <vt:variant>
        <vt:lpwstr/>
      </vt:variant>
      <vt:variant>
        <vt:i4>7077977</vt:i4>
      </vt:variant>
      <vt:variant>
        <vt:i4>2</vt:i4>
      </vt:variant>
      <vt:variant>
        <vt:i4>0</vt:i4>
      </vt:variant>
      <vt:variant>
        <vt:i4>5</vt:i4>
      </vt:variant>
      <vt:variant>
        <vt:lpwstr>mailto:laigueglia@comune.laigueglia.sv.it</vt:lpwstr>
      </vt:variant>
      <vt:variant>
        <vt:lpwstr/>
      </vt:variant>
      <vt:variant>
        <vt:i4>589875</vt:i4>
      </vt:variant>
      <vt:variant>
        <vt:i4>-1</vt:i4>
      </vt:variant>
      <vt:variant>
        <vt:i4>2059</vt:i4>
      </vt:variant>
      <vt:variant>
        <vt:i4>1</vt:i4>
      </vt:variant>
      <vt:variant>
        <vt:lpwstr>U:\SETTORE AFFARI GENERALI\UFFICIO SEGRETERIA\LOGHI\Logo Comune di Laigueglia jpg_1.JPG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Proponente</dc:title>
  <dc:subject/>
  <dc:creator>Word Development</dc:creator>
  <cp:keywords/>
  <cp:lastModifiedBy>Davide Pelle</cp:lastModifiedBy>
  <cp:revision>4</cp:revision>
  <cp:lastPrinted>2026-06-24T08:44:00Z</cp:lastPrinted>
  <dcterms:created xsi:type="dcterms:W3CDTF">2026-06-23T08:42:00Z</dcterms:created>
  <dcterms:modified xsi:type="dcterms:W3CDTF">2026-06-24T08:47:00Z</dcterms:modified>
</cp:coreProperties>
</file>