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A3" w:rsidRDefault="00625DA3" w:rsidP="00546AA3">
      <w:pPr>
        <w:jc w:val="center"/>
        <w:rPr>
          <w:rFonts w:ascii="Arial" w:hAnsi="Arial" w:cs="Arial"/>
          <w:b/>
          <w:bCs/>
          <w:smallCaps/>
          <w:sz w:val="36"/>
          <w:szCs w:val="40"/>
        </w:rPr>
      </w:pPr>
      <w:bookmarkStart w:id="0" w:name="_GoBack"/>
      <w:bookmarkEnd w:id="0"/>
      <w:r>
        <w:rPr>
          <w:rFonts w:ascii="Arial" w:hAnsi="Arial" w:cs="Arial"/>
          <w:smallCaps/>
          <w:sz w:val="40"/>
          <w:lang w:eastAsia="it-IT"/>
        </w:rPr>
        <w:t xml:space="preserve">Scheda Anagrafica </w:t>
      </w:r>
    </w:p>
    <w:p w:rsidR="00625DA3" w:rsidRPr="00BD4EE6" w:rsidRDefault="00625DA3" w:rsidP="00C956C2">
      <w:pPr>
        <w:rPr>
          <w:rFonts w:ascii="Calibri" w:hAnsi="Calibri" w:cs="Arial"/>
          <w:b/>
          <w:bCs/>
          <w:smallCaps/>
          <w:sz w:val="40"/>
          <w:szCs w:val="40"/>
        </w:rPr>
      </w:pPr>
    </w:p>
    <w:tbl>
      <w:tblPr>
        <w:tblW w:w="9832" w:type="dxa"/>
        <w:tblLook w:val="01E0"/>
      </w:tblPr>
      <w:tblGrid>
        <w:gridCol w:w="9819"/>
        <w:gridCol w:w="13"/>
      </w:tblGrid>
      <w:tr w:rsidR="00625DA3" w:rsidRPr="00A03932" w:rsidTr="004453F2">
        <w:trPr>
          <w:gridAfter w:val="1"/>
          <w:wAfter w:w="13" w:type="dxa"/>
          <w:trHeight w:val="374"/>
        </w:trPr>
        <w:tc>
          <w:tcPr>
            <w:tcW w:w="981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25DA3" w:rsidRDefault="00625DA3" w:rsidP="003E080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Pr="00A03932" w:rsidRDefault="00625DA3" w:rsidP="003E080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it-IT"/>
              </w:rPr>
              <w:t xml:space="preserve">1 – </w:t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>DATI DEL DICHIARANTE</w:t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ab/>
            </w:r>
          </w:p>
        </w:tc>
      </w:tr>
      <w:tr w:rsidR="00625DA3" w:rsidRPr="00BD4EE6" w:rsidTr="00445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gridAfter w:val="1"/>
          <w:wAfter w:w="13" w:type="dxa"/>
          <w:trHeight w:val="3465"/>
        </w:trPr>
        <w:tc>
          <w:tcPr>
            <w:tcW w:w="9819" w:type="dxa"/>
            <w:tcBorders>
              <w:top w:val="single" w:sz="4" w:space="0" w:color="auto"/>
              <w:bottom w:val="single" w:sz="4" w:space="0" w:color="auto"/>
            </w:tcBorders>
          </w:tcPr>
          <w:p w:rsidR="00625DA3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625DA3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Nome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</w:p>
          <w:p w:rsidR="00625DA3" w:rsidRPr="00A03932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|__|__|__|__|__|__|__|__|__|__|__|__|__|__|__|__|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sesso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|__|</w:t>
            </w:r>
          </w:p>
          <w:p w:rsidR="00625DA3" w:rsidRPr="00A03932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Nato/a a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_________________________________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</w:p>
          <w:p w:rsidR="00625DA3" w:rsidRPr="00A03932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                  cittadinanza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_________________</w:t>
            </w:r>
            <w:r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</w:p>
          <w:p w:rsidR="00625DA3" w:rsidRPr="00A03932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estremi del documento di soggiorno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_________________________________________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</w:t>
            </w:r>
            <w:r w:rsidRPr="00A03932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(se cittadino non UE)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</w:t>
            </w:r>
          </w:p>
          <w:p w:rsidR="00625DA3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rilasciato da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il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625DA3" w:rsidRPr="00F23068" w:rsidRDefault="00625DA3" w:rsidP="00A03932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scadenza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color w:val="808080"/>
                <w:sz w:val="20"/>
              </w:rPr>
              <w:t>/</w:t>
            </w:r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</w:t>
            </w:r>
          </w:p>
          <w:p w:rsidR="00625DA3" w:rsidRPr="00A03932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residente in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</w:p>
          <w:p w:rsidR="00625DA3" w:rsidRPr="00A03932" w:rsidRDefault="00625DA3" w:rsidP="00A0393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indirizzo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n.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</w:p>
          <w:p w:rsidR="00625DA3" w:rsidRPr="00BD4EE6" w:rsidRDefault="00625DA3" w:rsidP="00A03932">
            <w:pPr>
              <w:spacing w:after="120" w:line="360" w:lineRule="auto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PEC / posta elettronica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</w:t>
            </w:r>
            <w:r>
              <w:rPr>
                <w:rFonts w:ascii="Arial" w:hAnsi="Arial" w:cs="Arial"/>
                <w:color w:val="808080"/>
                <w:sz w:val="20"/>
              </w:rPr>
              <w:t>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Telefono fisso / cellulare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br/>
              <w:t xml:space="preserve">in qualità di         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Titolare            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Legale rappresentante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Altro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</w:p>
        </w:tc>
      </w:tr>
      <w:tr w:rsidR="00625DA3" w:rsidRPr="00A03932" w:rsidTr="004453F2">
        <w:trPr>
          <w:gridAfter w:val="1"/>
          <w:wAfter w:w="13" w:type="dxa"/>
          <w:trHeight w:val="374"/>
        </w:trPr>
        <w:tc>
          <w:tcPr>
            <w:tcW w:w="9819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Pr="00A03932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it-IT"/>
              </w:rPr>
              <w:t>2 – DATI DELLA DITTA/SOCIETA’/IMPRESA</w:t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ab/>
            </w:r>
          </w:p>
        </w:tc>
      </w:tr>
      <w:tr w:rsidR="00625DA3" w:rsidRPr="00BD4EE6" w:rsidTr="003F1F95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565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DA3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Denominazione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(nome della ditta o azienda </w:t>
            </w:r>
            <w:r w:rsidRPr="000065E5">
              <w:rPr>
                <w:rFonts w:ascii="Arial" w:hAnsi="Arial" w:cs="Arial"/>
                <w:sz w:val="18"/>
                <w:szCs w:val="18"/>
                <w:lang w:eastAsia="it-IT"/>
              </w:rPr>
              <w:t>o ragione sociale)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__________________________________________________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____________________</w:t>
            </w: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Forma giuridica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______________________________________________</w:t>
            </w: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>codice fiscale / p. IVA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______________________________________________</w:t>
            </w: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i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Informazione indispensabile all’accesso alle banche dati</w:t>
            </w:r>
          </w:p>
          <w:p w:rsidR="00625DA3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iscritta alla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Camera di Commercio (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>C.C.I.A.A.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)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di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</w:t>
            </w:r>
            <w:r>
              <w:rPr>
                <w:rFonts w:ascii="Arial" w:hAnsi="Arial" w:cs="Arial"/>
                <w:color w:val="808080"/>
                <w:sz w:val="20"/>
              </w:rPr>
              <w:t>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__ 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prov.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|__|__|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REA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|__|__|__|__|__|__|__|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  <w:p w:rsidR="00625DA3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E25116">
              <w:rPr>
                <w:rFonts w:ascii="Arial" w:hAnsi="Arial" w:cs="Arial"/>
                <w:sz w:val="18"/>
                <w:szCs w:val="18"/>
                <w:lang w:eastAsia="it-IT"/>
              </w:rPr>
              <w:t>non ancora iscritta</w:t>
            </w:r>
            <w:r>
              <w:rPr>
                <w:rStyle w:val="FootnoteReference"/>
                <w:rFonts w:ascii="Arial" w:hAnsi="Arial" w:cs="Arial"/>
                <w:sz w:val="18"/>
                <w:szCs w:val="18"/>
                <w:lang w:eastAsia="it-IT"/>
              </w:rPr>
              <w:footnoteReference w:id="1"/>
            </w:r>
          </w:p>
          <w:p w:rsidR="00625DA3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non necessita di iscrizione al R.I. della C.C.I.A.A. </w:t>
            </w: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625DA3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</w:t>
            </w:r>
            <w:r w:rsidRPr="00F1033B">
              <w:rPr>
                <w:rFonts w:ascii="Arial" w:hAnsi="Arial" w:cs="Arial"/>
                <w:sz w:val="18"/>
                <w:szCs w:val="18"/>
                <w:lang w:eastAsia="it-IT"/>
              </w:rPr>
              <w:t>sede legale in:</w:t>
            </w:r>
          </w:p>
          <w:p w:rsidR="00625DA3" w:rsidRPr="00A03932" w:rsidRDefault="00625DA3" w:rsidP="00D37879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Comune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</w:t>
            </w:r>
          </w:p>
          <w:p w:rsidR="00625DA3" w:rsidRPr="00A03932" w:rsidRDefault="00625DA3" w:rsidP="00D37879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indirizzo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_______________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n.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C.A.P.        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</w:p>
          <w:p w:rsidR="00625DA3" w:rsidRPr="00977255" w:rsidRDefault="00625DA3" w:rsidP="00977255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Telefono fisso / cell. 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fax.   </w:t>
            </w:r>
            <w:r w:rsidRPr="00977255">
              <w:rPr>
                <w:rFonts w:ascii="Arial" w:hAnsi="Arial" w:cs="Arial"/>
                <w:color w:val="808080"/>
                <w:sz w:val="20"/>
              </w:rPr>
              <w:t xml:space="preserve"> 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</w:t>
            </w:r>
            <w:r w:rsidRPr="00977255">
              <w:rPr>
                <w:rFonts w:ascii="Arial" w:hAnsi="Arial" w:cs="Arial"/>
                <w:color w:val="808080"/>
                <w:sz w:val="20"/>
              </w:rPr>
              <w:t>___</w:t>
            </w:r>
          </w:p>
          <w:p w:rsidR="00625DA3" w:rsidRPr="00977255" w:rsidRDefault="00625DA3" w:rsidP="003E0802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PEC  </w:t>
            </w:r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ab/>
            </w:r>
          </w:p>
          <w:p w:rsidR="00625DA3" w:rsidRDefault="00625DA3" w:rsidP="00D37879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>Altro domicil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io elettronico per invio</w:t>
            </w:r>
          </w:p>
          <w:p w:rsidR="00625DA3" w:rsidRDefault="00625DA3" w:rsidP="00D37879">
            <w:pPr>
              <w:rPr>
                <w:rFonts w:ascii="Arial" w:hAnsi="Arial" w:cs="Arial"/>
                <w:color w:val="808080"/>
                <w:sz w:val="20"/>
              </w:rPr>
            </w:pPr>
            <w:r w:rsidRPr="00977255">
              <w:rPr>
                <w:rFonts w:ascii="Arial" w:hAnsi="Arial" w:cs="Arial"/>
                <w:sz w:val="18"/>
                <w:szCs w:val="18"/>
                <w:lang w:eastAsia="it-IT"/>
              </w:rPr>
              <w:t xml:space="preserve">delle comunicazioni inerenti la pratica </w:t>
            </w:r>
            <w:r w:rsidRPr="007B4C8C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</w:p>
          <w:p w:rsidR="00625DA3" w:rsidRPr="00BD4EE6" w:rsidRDefault="00625DA3" w:rsidP="00D37879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625DA3" w:rsidRPr="00A03932" w:rsidTr="003F1F95">
        <w:trPr>
          <w:gridAfter w:val="1"/>
          <w:wAfter w:w="13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9B7C62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it-IT"/>
              </w:rPr>
              <w:t>3 – DATI DEL PROCURATORE/DELEGATO</w:t>
            </w:r>
          </w:p>
          <w:p w:rsidR="00625DA3" w:rsidRPr="00A03932" w:rsidRDefault="00625DA3" w:rsidP="00FA4E2E">
            <w:pPr>
              <w:jc w:val="both"/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i/>
                <w:color w:val="808080"/>
                <w:sz w:val="20"/>
                <w:szCs w:val="20"/>
                <w:lang w:eastAsia="it-IT"/>
              </w:rPr>
              <w:t>(compilare in caso di conferimento di procura)</w:t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  <w:lang w:eastAsia="it-IT"/>
              </w:rPr>
              <w:tab/>
            </w:r>
          </w:p>
        </w:tc>
      </w:tr>
    </w:tbl>
    <w:p w:rsidR="00625DA3" w:rsidRPr="00FA4E2E" w:rsidRDefault="00625DA3" w:rsidP="00FA4E2E">
      <w:pPr>
        <w:rPr>
          <w:vanish/>
        </w:rPr>
      </w:pPr>
    </w:p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625DA3" w:rsidRPr="00BD4EE6" w:rsidTr="003F1F95">
        <w:trPr>
          <w:trHeight w:val="56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DA3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625DA3" w:rsidRDefault="00625DA3" w:rsidP="00FA4E2E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Nome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</w:p>
          <w:p w:rsidR="00625DA3" w:rsidRPr="00A03932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>|__|__|__|__|__|__|__|__|__|__|__|__|__|__|__|__|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</w:t>
            </w:r>
          </w:p>
          <w:p w:rsidR="00625DA3" w:rsidRPr="00A03932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Nato/a a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_________________________________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</w:p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il 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>|__|__|/|__|__|/|__|__|__|__|</w:t>
            </w:r>
            <w:r w:rsidRPr="003C510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</w:p>
          <w:p w:rsidR="00625DA3" w:rsidRPr="00A03932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residente in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prov.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|__|__|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</w:p>
          <w:p w:rsidR="00625DA3" w:rsidRPr="00A03932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indirizzo 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n.  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_________ 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C.A.P.     </w:t>
            </w:r>
            <w:r w:rsidRPr="00A0393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</w:t>
            </w:r>
            <w:r w:rsidRPr="003C5109">
              <w:rPr>
                <w:rFonts w:ascii="Arial" w:hAnsi="Arial" w:cs="Arial"/>
                <w:color w:val="808080"/>
                <w:sz w:val="18"/>
                <w:szCs w:val="18"/>
              </w:rPr>
              <w:t>|__|__|__|__|__|</w:t>
            </w:r>
          </w:p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PEC / posta elettronica 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 xml:space="preserve">_________________  </w:t>
            </w:r>
          </w:p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Telefono fisso / cellulare  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</w:t>
            </w: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br/>
            </w:r>
          </w:p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qualità di           </w:t>
            </w:r>
          </w:p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Procuratore/delegato</w:t>
            </w: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                      </w:t>
            </w:r>
          </w:p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sym w:font="Wingdings" w:char="F0A8"/>
            </w: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Agenzia per le imprese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       </w:t>
            </w: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Denominazione</w:t>
            </w:r>
            <w:r>
              <w:rPr>
                <w:rFonts w:ascii="Arial" w:hAnsi="Arial" w:cs="Arial"/>
                <w:color w:val="808080"/>
                <w:sz w:val="20"/>
              </w:rPr>
              <w:t>____________</w:t>
            </w:r>
            <w:r w:rsidRPr="00E25116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E25116">
              <w:rPr>
                <w:rFonts w:ascii="Arial" w:hAnsi="Arial" w:cs="Arial"/>
                <w:color w:val="808080"/>
                <w:sz w:val="20"/>
              </w:rPr>
              <w:t>_____________</w:t>
            </w:r>
            <w:r w:rsidRPr="00FA4E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    </w:t>
            </w:r>
          </w:p>
        </w:tc>
      </w:tr>
    </w:tbl>
    <w:p w:rsidR="00625DA3" w:rsidRPr="00FA4E2E" w:rsidRDefault="00625DA3" w:rsidP="00FA4E2E">
      <w:pPr>
        <w:rPr>
          <w:vanish/>
        </w:rPr>
      </w:pPr>
    </w:p>
    <w:tbl>
      <w:tblPr>
        <w:tblW w:w="9819" w:type="dxa"/>
        <w:tblLook w:val="01E0"/>
      </w:tblPr>
      <w:tblGrid>
        <w:gridCol w:w="9819"/>
      </w:tblGrid>
      <w:tr w:rsidR="00625DA3" w:rsidRPr="00A03932" w:rsidTr="003F1F95">
        <w:trPr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625DA3" w:rsidRDefault="00625DA3" w:rsidP="007D08AA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7D08AA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Default="00625DA3" w:rsidP="007D08AA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</w:p>
          <w:p w:rsidR="00625DA3" w:rsidRPr="00A03932" w:rsidRDefault="00625DA3" w:rsidP="00FA4E2E">
            <w:pPr>
              <w:rPr>
                <w:rFonts w:ascii="Arial" w:hAnsi="Arial" w:cs="Arial"/>
                <w:i/>
                <w:sz w:val="20"/>
                <w:szCs w:val="18"/>
                <w:lang w:eastAsia="it-IT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it-IT"/>
              </w:rPr>
              <w:t>4 – DATI DELL’ATTIVITA’/INTERVENTO</w:t>
            </w:r>
          </w:p>
        </w:tc>
      </w:tr>
    </w:tbl>
    <w:p w:rsidR="00625DA3" w:rsidRPr="00FA4E2E" w:rsidRDefault="00625DA3" w:rsidP="00FA4E2E">
      <w:pPr>
        <w:rPr>
          <w:vanish/>
        </w:rPr>
      </w:pPr>
    </w:p>
    <w:tbl>
      <w:tblPr>
        <w:tblpPr w:leftFromText="141" w:rightFromText="141" w:vertAnchor="text" w:horzAnchor="margin" w:tblpY="2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746"/>
      </w:tblGrid>
      <w:tr w:rsidR="00625DA3" w:rsidRPr="00FA4E2E" w:rsidTr="00E25116">
        <w:trPr>
          <w:trHeight w:val="565"/>
        </w:trPr>
        <w:tc>
          <w:tcPr>
            <w:tcW w:w="9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DA3" w:rsidRPr="00FA4E2E" w:rsidRDefault="00625DA3" w:rsidP="00FA4E2E">
            <w:pPr>
              <w:spacing w:after="120" w:line="360" w:lineRule="auto"/>
              <w:rPr>
                <w:rFonts w:ascii="Arial" w:hAnsi="Arial" w:cs="Arial"/>
                <w:i/>
                <w:color w:val="808080"/>
                <w:sz w:val="18"/>
                <w:szCs w:val="18"/>
                <w:shd w:val="clear" w:color="auto" w:fill="FFFFFF"/>
              </w:rPr>
            </w:pPr>
          </w:p>
          <w:p w:rsidR="00625DA3" w:rsidRDefault="00625DA3" w:rsidP="00FA4E2E">
            <w:pPr>
              <w:rPr>
                <w:rFonts w:ascii="Arial" w:hAnsi="Arial" w:cs="Arial"/>
                <w:i/>
                <w:color w:val="808080"/>
                <w:sz w:val="18"/>
                <w:szCs w:val="18"/>
                <w:shd w:val="clear" w:color="auto" w:fill="FFFFFF"/>
              </w:rPr>
            </w:pPr>
            <w:r w:rsidRPr="00FA4E2E">
              <w:rPr>
                <w:rFonts w:ascii="Arial" w:hAnsi="Arial" w:cs="Arial"/>
                <w:i/>
                <w:color w:val="808080"/>
                <w:sz w:val="18"/>
                <w:szCs w:val="18"/>
                <w:shd w:val="clear" w:color="auto" w:fill="FFFFFF"/>
              </w:rPr>
              <w:t>Differenziato per tipologia di procedimento (vd. Esempio esercizio di vicinato).</w:t>
            </w:r>
          </w:p>
          <w:p w:rsidR="00625DA3" w:rsidRPr="00FA4E2E" w:rsidRDefault="00625DA3" w:rsidP="00FA4E2E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:rsidR="00625DA3" w:rsidRPr="00E1276F" w:rsidRDefault="00625DA3" w:rsidP="00E1276F">
      <w:pPr>
        <w:pStyle w:val="Heading1"/>
        <w:spacing w:before="120" w:line="240" w:lineRule="atLeast"/>
        <w:rPr>
          <w:rFonts w:ascii="Arial" w:hAnsi="Arial" w:cs="Arial"/>
          <w:b w:val="0"/>
          <w:bCs w:val="0"/>
          <w:smallCaps/>
          <w:sz w:val="36"/>
          <w:szCs w:val="40"/>
          <w:lang/>
        </w:rPr>
      </w:pPr>
    </w:p>
    <w:sectPr w:rsidR="00625DA3" w:rsidRPr="00E1276F" w:rsidSect="004450B6">
      <w:footerReference w:type="default" r:id="rId7"/>
      <w:pgSz w:w="11906" w:h="16838"/>
      <w:pgMar w:top="1180" w:right="1134" w:bottom="118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DA3" w:rsidRDefault="00625DA3">
      <w:r>
        <w:separator/>
      </w:r>
    </w:p>
  </w:endnote>
  <w:endnote w:type="continuationSeparator" w:id="0">
    <w:p w:rsidR="00625DA3" w:rsidRDefault="00625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A3" w:rsidRDefault="00625DA3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625DA3" w:rsidRDefault="00625D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DA3" w:rsidRDefault="00625DA3">
      <w:r>
        <w:separator/>
      </w:r>
    </w:p>
  </w:footnote>
  <w:footnote w:type="continuationSeparator" w:id="0">
    <w:p w:rsidR="00625DA3" w:rsidRDefault="00625DA3">
      <w:r>
        <w:continuationSeparator/>
      </w:r>
    </w:p>
  </w:footnote>
  <w:footnote w:id="1">
    <w:p w:rsidR="00625DA3" w:rsidRDefault="00625DA3">
      <w:pPr>
        <w:pStyle w:val="FootnoteText"/>
      </w:pPr>
      <w:r w:rsidRPr="00E25116">
        <w:rPr>
          <w:rStyle w:val="FootnoteReference"/>
          <w:rFonts w:ascii="Arial" w:hAnsi="Arial" w:cs="Arial"/>
          <w:sz w:val="18"/>
          <w:szCs w:val="18"/>
        </w:rPr>
        <w:footnoteRef/>
      </w:r>
      <w:r w:rsidRPr="00E25116">
        <w:rPr>
          <w:rFonts w:ascii="Arial" w:hAnsi="Arial" w:cs="Arial"/>
          <w:sz w:val="18"/>
          <w:szCs w:val="18"/>
        </w:rPr>
        <w:t xml:space="preserve"> Si ricorda che l’iscrizione alla </w:t>
      </w:r>
      <w:r>
        <w:rPr>
          <w:rFonts w:ascii="Arial" w:hAnsi="Arial" w:cs="Arial"/>
          <w:sz w:val="18"/>
          <w:szCs w:val="18"/>
        </w:rPr>
        <w:t>Camera di Commercio (C.C.I.A.A.) va effettuata entro 30 giorni dall’avvio.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E0A40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090D0A"/>
    <w:multiLevelType w:val="hybridMultilevel"/>
    <w:tmpl w:val="B9BAAA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B8296F"/>
    <w:multiLevelType w:val="hybridMultilevel"/>
    <w:tmpl w:val="87FC6C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7A77D6"/>
    <w:multiLevelType w:val="hybridMultilevel"/>
    <w:tmpl w:val="4A480B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0FA"/>
    <w:rsid w:val="000065E5"/>
    <w:rsid w:val="000224A2"/>
    <w:rsid w:val="00051738"/>
    <w:rsid w:val="00076AE1"/>
    <w:rsid w:val="00081EDF"/>
    <w:rsid w:val="0008303F"/>
    <w:rsid w:val="000B0539"/>
    <w:rsid w:val="000F1FFE"/>
    <w:rsid w:val="00100C98"/>
    <w:rsid w:val="00150E87"/>
    <w:rsid w:val="00157C3B"/>
    <w:rsid w:val="00160AE0"/>
    <w:rsid w:val="00183589"/>
    <w:rsid w:val="001859EA"/>
    <w:rsid w:val="001C029D"/>
    <w:rsid w:val="002077C5"/>
    <w:rsid w:val="00221C4F"/>
    <w:rsid w:val="002255C8"/>
    <w:rsid w:val="00226256"/>
    <w:rsid w:val="0024262C"/>
    <w:rsid w:val="00247845"/>
    <w:rsid w:val="00264405"/>
    <w:rsid w:val="00273B97"/>
    <w:rsid w:val="00273C34"/>
    <w:rsid w:val="00290641"/>
    <w:rsid w:val="002D658D"/>
    <w:rsid w:val="00351DCE"/>
    <w:rsid w:val="0035329E"/>
    <w:rsid w:val="00385021"/>
    <w:rsid w:val="003C5109"/>
    <w:rsid w:val="003C58B5"/>
    <w:rsid w:val="003E0802"/>
    <w:rsid w:val="003E77CF"/>
    <w:rsid w:val="003F1F95"/>
    <w:rsid w:val="00414A94"/>
    <w:rsid w:val="004240B8"/>
    <w:rsid w:val="0042473C"/>
    <w:rsid w:val="004450B6"/>
    <w:rsid w:val="004453F2"/>
    <w:rsid w:val="00455B10"/>
    <w:rsid w:val="00456F02"/>
    <w:rsid w:val="00474B29"/>
    <w:rsid w:val="00496E90"/>
    <w:rsid w:val="004A57E4"/>
    <w:rsid w:val="004B393C"/>
    <w:rsid w:val="0050347B"/>
    <w:rsid w:val="00546A26"/>
    <w:rsid w:val="00546AA3"/>
    <w:rsid w:val="0057456C"/>
    <w:rsid w:val="0058345B"/>
    <w:rsid w:val="00591480"/>
    <w:rsid w:val="005A0EA2"/>
    <w:rsid w:val="005A2C7A"/>
    <w:rsid w:val="005C5B95"/>
    <w:rsid w:val="005C666D"/>
    <w:rsid w:val="00610073"/>
    <w:rsid w:val="006140F3"/>
    <w:rsid w:val="00625DA3"/>
    <w:rsid w:val="006478E8"/>
    <w:rsid w:val="006617F1"/>
    <w:rsid w:val="00684567"/>
    <w:rsid w:val="006A3517"/>
    <w:rsid w:val="006E1E5B"/>
    <w:rsid w:val="006F5947"/>
    <w:rsid w:val="00740553"/>
    <w:rsid w:val="00745A7D"/>
    <w:rsid w:val="00751E3B"/>
    <w:rsid w:val="007732E0"/>
    <w:rsid w:val="007736F2"/>
    <w:rsid w:val="00787EB3"/>
    <w:rsid w:val="007B1508"/>
    <w:rsid w:val="007B4C8C"/>
    <w:rsid w:val="007D08AA"/>
    <w:rsid w:val="007E0F5F"/>
    <w:rsid w:val="00811435"/>
    <w:rsid w:val="0084367C"/>
    <w:rsid w:val="00857379"/>
    <w:rsid w:val="008727AC"/>
    <w:rsid w:val="008E5C0A"/>
    <w:rsid w:val="009062B1"/>
    <w:rsid w:val="009073C8"/>
    <w:rsid w:val="00922BE8"/>
    <w:rsid w:val="009429A2"/>
    <w:rsid w:val="00956A75"/>
    <w:rsid w:val="0096721B"/>
    <w:rsid w:val="00977255"/>
    <w:rsid w:val="009B7C62"/>
    <w:rsid w:val="009C33A8"/>
    <w:rsid w:val="00A03932"/>
    <w:rsid w:val="00A46FA7"/>
    <w:rsid w:val="00A47238"/>
    <w:rsid w:val="00A643A5"/>
    <w:rsid w:val="00AE7079"/>
    <w:rsid w:val="00B04DB4"/>
    <w:rsid w:val="00B340E8"/>
    <w:rsid w:val="00B41601"/>
    <w:rsid w:val="00B44304"/>
    <w:rsid w:val="00B71F39"/>
    <w:rsid w:val="00B734B8"/>
    <w:rsid w:val="00B92A21"/>
    <w:rsid w:val="00B950FA"/>
    <w:rsid w:val="00BC23BB"/>
    <w:rsid w:val="00BD4EE6"/>
    <w:rsid w:val="00BE5EC4"/>
    <w:rsid w:val="00BF0F12"/>
    <w:rsid w:val="00C956C2"/>
    <w:rsid w:val="00CF5556"/>
    <w:rsid w:val="00D07824"/>
    <w:rsid w:val="00D20F25"/>
    <w:rsid w:val="00D37879"/>
    <w:rsid w:val="00D467FD"/>
    <w:rsid w:val="00D56102"/>
    <w:rsid w:val="00D71788"/>
    <w:rsid w:val="00DC0089"/>
    <w:rsid w:val="00DC008A"/>
    <w:rsid w:val="00DD27EB"/>
    <w:rsid w:val="00DD5704"/>
    <w:rsid w:val="00DF5456"/>
    <w:rsid w:val="00E1276F"/>
    <w:rsid w:val="00E1387D"/>
    <w:rsid w:val="00E25116"/>
    <w:rsid w:val="00E25EF5"/>
    <w:rsid w:val="00E31502"/>
    <w:rsid w:val="00E33C83"/>
    <w:rsid w:val="00EA6F2D"/>
    <w:rsid w:val="00EC5287"/>
    <w:rsid w:val="00EF5E4A"/>
    <w:rsid w:val="00F1033B"/>
    <w:rsid w:val="00F158F5"/>
    <w:rsid w:val="00F23068"/>
    <w:rsid w:val="00F305B1"/>
    <w:rsid w:val="00F70B0B"/>
    <w:rsid w:val="00FA4E2E"/>
    <w:rsid w:val="00FB1D81"/>
    <w:rsid w:val="00FB4886"/>
    <w:rsid w:val="00FD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7C5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27AC"/>
    <w:pPr>
      <w:keepNext/>
      <w:jc w:val="center"/>
      <w:outlineLvl w:val="0"/>
    </w:pPr>
    <w:rPr>
      <w:rFonts w:ascii="Tahoma" w:hAnsi="Tahoma"/>
      <w:b/>
      <w:bCs/>
      <w:sz w:val="22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27AC"/>
    <w:rPr>
      <w:rFonts w:ascii="Tahoma" w:hAnsi="Tahoma"/>
      <w:b/>
      <w:sz w:val="24"/>
    </w:rPr>
  </w:style>
  <w:style w:type="table" w:styleId="TableGrid">
    <w:name w:val="Table Grid"/>
    <w:basedOn w:val="TableNormal"/>
    <w:uiPriority w:val="99"/>
    <w:rsid w:val="00B950F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6F59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14D0"/>
    <w:rPr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rsid w:val="006F5947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B4430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3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304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304"/>
    <w:rPr>
      <w:b/>
    </w:rPr>
  </w:style>
  <w:style w:type="paragraph" w:styleId="BalloonText">
    <w:name w:val="Balloon Text"/>
    <w:basedOn w:val="Normal"/>
    <w:link w:val="BalloonTextChar"/>
    <w:uiPriority w:val="99"/>
    <w:rsid w:val="00B4430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44304"/>
    <w:rPr>
      <w:rFonts w:ascii="Tahoma" w:hAnsi="Tahoma"/>
      <w:sz w:val="16"/>
      <w:lang w:eastAsia="ja-JP"/>
    </w:rPr>
  </w:style>
  <w:style w:type="character" w:styleId="Hyperlink">
    <w:name w:val="Hyperlink"/>
    <w:basedOn w:val="DefaultParagraphFont"/>
    <w:uiPriority w:val="99"/>
    <w:rsid w:val="00B71F3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A4E2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A4E2E"/>
    <w:rPr>
      <w:sz w:val="24"/>
      <w:lang w:eastAsia="ja-JP"/>
    </w:rPr>
  </w:style>
  <w:style w:type="paragraph" w:styleId="Footer">
    <w:name w:val="footer"/>
    <w:basedOn w:val="Normal"/>
    <w:link w:val="FooterChar"/>
    <w:uiPriority w:val="99"/>
    <w:rsid w:val="00FA4E2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A4E2E"/>
    <w:rPr>
      <w:sz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492</Words>
  <Characters>2809</Characters>
  <Application>Microsoft Office Outlook</Application>
  <DocSecurity>0</DocSecurity>
  <Lines>0</Lines>
  <Paragraphs>0</Paragraphs>
  <ScaleCrop>false</ScaleCrop>
  <Company>Dipartimento della Funzione Pubblica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CIL PER INTERVENTI DI EDILIZIA LIBERA</dc:title>
  <dc:subject/>
  <dc:creator>Dipartimento della Funzione Pubblica</dc:creator>
  <cp:keywords/>
  <dc:description/>
  <cp:lastModifiedBy>raffaele ranise</cp:lastModifiedBy>
  <cp:revision>3</cp:revision>
  <cp:lastPrinted>2020-02-06T07:21:00Z</cp:lastPrinted>
  <dcterms:created xsi:type="dcterms:W3CDTF">2019-06-28T08:55:00Z</dcterms:created>
  <dcterms:modified xsi:type="dcterms:W3CDTF">2020-02-06T07:21:00Z</dcterms:modified>
</cp:coreProperties>
</file>